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diagrams/data3.xml" ContentType="application/vnd.openxmlformats-officedocument.drawingml.diagramData+xml"/>
  <Override PartName="/word/diagrams/layout3.xml" ContentType="application/vnd.openxmlformats-officedocument.drawingml.diagramLayout+xml"/>
  <Override PartName="/word/diagrams/quickStyle3.xml" ContentType="application/vnd.openxmlformats-officedocument.drawingml.diagramStyle+xml"/>
  <Override PartName="/word/diagrams/colors3.xml" ContentType="application/vnd.openxmlformats-officedocument.drawingml.diagramColors+xml"/>
  <Override PartName="/word/diagrams/drawing3.xml" ContentType="application/vnd.ms-office.drawingml.diagramDrawing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132F55" w14:textId="77777777" w:rsidR="00C24ED8" w:rsidRDefault="00C24ED8" w:rsidP="00B405E3">
      <w:pPr>
        <w:jc w:val="center"/>
      </w:pPr>
    </w:p>
    <w:p w14:paraId="440BB110" w14:textId="26853050" w:rsidR="00C24ED8" w:rsidRPr="00970C8A" w:rsidRDefault="003E70B0" w:rsidP="00970C8A">
      <w:pPr>
        <w:pStyle w:val="Title"/>
        <w:jc w:val="center"/>
      </w:pPr>
      <w:r>
        <w:rPr>
          <w:i/>
        </w:rPr>
        <w:t>Half</w:t>
      </w:r>
      <w:r w:rsidR="005C3C6E">
        <w:rPr>
          <w:i/>
        </w:rPr>
        <w:t>-</w:t>
      </w:r>
      <w:r>
        <w:rPr>
          <w:i/>
        </w:rPr>
        <w:t>Life 2</w:t>
      </w:r>
      <w:r w:rsidR="00794E17">
        <w:rPr>
          <w:i/>
        </w:rPr>
        <w:t xml:space="preserve"> </w:t>
      </w:r>
      <w:r w:rsidR="00970C8A">
        <w:t>Deconstruction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095"/>
        <w:gridCol w:w="4355"/>
      </w:tblGrid>
      <w:tr w:rsidR="001417A2" w:rsidRPr="00944542" w14:paraId="0CDE0012" w14:textId="77777777" w:rsidTr="00DD2F58">
        <w:trPr>
          <w:trHeight w:val="335"/>
          <w:jc w:val="center"/>
        </w:trPr>
        <w:tc>
          <w:tcPr>
            <w:tcW w:w="3095" w:type="dxa"/>
          </w:tcPr>
          <w:p w14:paraId="0F947CD8" w14:textId="77777777" w:rsidR="001417A2" w:rsidRPr="00944542" w:rsidRDefault="001417A2" w:rsidP="00DD2F58">
            <w:pPr>
              <w:spacing w:after="0"/>
              <w:rPr>
                <w:kern w:val="32"/>
              </w:rPr>
            </w:pPr>
            <w:r w:rsidRPr="00944542">
              <w:rPr>
                <w:kern w:val="32"/>
              </w:rPr>
              <w:t>Designer:</w:t>
            </w:r>
          </w:p>
        </w:tc>
        <w:tc>
          <w:tcPr>
            <w:tcW w:w="4355" w:type="dxa"/>
          </w:tcPr>
          <w:p w14:paraId="4E862FA1" w14:textId="77877D37" w:rsidR="001417A2" w:rsidRPr="00944542" w:rsidRDefault="000235D5" w:rsidP="00DD2F58">
            <w:pPr>
              <w:spacing w:after="0"/>
              <w:rPr>
                <w:kern w:val="32"/>
              </w:rPr>
            </w:pPr>
            <w:r>
              <w:rPr>
                <w:kern w:val="32"/>
              </w:rPr>
              <w:t>Anona Yang</w:t>
            </w:r>
          </w:p>
        </w:tc>
      </w:tr>
      <w:tr w:rsidR="001417A2" w:rsidRPr="00944542" w14:paraId="3565AA5A" w14:textId="77777777" w:rsidTr="00DD2F58">
        <w:trPr>
          <w:trHeight w:val="335"/>
          <w:jc w:val="center"/>
        </w:trPr>
        <w:tc>
          <w:tcPr>
            <w:tcW w:w="3095" w:type="dxa"/>
          </w:tcPr>
          <w:p w14:paraId="3BB55814" w14:textId="77777777" w:rsidR="001417A2" w:rsidRPr="00944542" w:rsidRDefault="001417A2" w:rsidP="00DD2F58">
            <w:pPr>
              <w:spacing w:after="0"/>
              <w:rPr>
                <w:kern w:val="32"/>
              </w:rPr>
            </w:pPr>
            <w:r w:rsidRPr="00944542">
              <w:rPr>
                <w:kern w:val="32"/>
              </w:rPr>
              <w:t>Document Date:</w:t>
            </w:r>
          </w:p>
        </w:tc>
        <w:tc>
          <w:tcPr>
            <w:tcW w:w="4355" w:type="dxa"/>
          </w:tcPr>
          <w:p w14:paraId="3700D12E" w14:textId="25E5EF71" w:rsidR="001417A2" w:rsidRPr="00944542" w:rsidRDefault="00F847C9" w:rsidP="00DD2F58">
            <w:pPr>
              <w:spacing w:after="0"/>
              <w:rPr>
                <w:kern w:val="32"/>
              </w:rPr>
            </w:pPr>
            <w:r>
              <w:rPr>
                <w:kern w:val="32"/>
              </w:rPr>
              <w:t>10</w:t>
            </w:r>
            <w:r w:rsidR="000235D5">
              <w:rPr>
                <w:kern w:val="32"/>
              </w:rPr>
              <w:t>/</w:t>
            </w:r>
            <w:r>
              <w:rPr>
                <w:kern w:val="32"/>
              </w:rPr>
              <w:t>11</w:t>
            </w:r>
            <w:r w:rsidR="000235D5">
              <w:rPr>
                <w:kern w:val="32"/>
              </w:rPr>
              <w:t>/2023</w:t>
            </w:r>
          </w:p>
        </w:tc>
      </w:tr>
    </w:tbl>
    <w:bookmarkStart w:id="0" w:name="_Toc147941790" w:displacedByCustomXml="next"/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</w:rPr>
        <w:id w:val="18836567"/>
        <w:docPartObj>
          <w:docPartGallery w:val="Table of Contents"/>
          <w:docPartUnique/>
        </w:docPartObj>
      </w:sdtPr>
      <w:sdtEndPr>
        <w:rPr>
          <w:rFonts w:eastAsiaTheme="minorEastAsia"/>
        </w:rPr>
      </w:sdtEndPr>
      <w:sdtContent>
        <w:p w14:paraId="184513F7" w14:textId="77777777" w:rsidR="007504EC" w:rsidRPr="002F6EB0" w:rsidRDefault="007504EC" w:rsidP="002F6EB0">
          <w:pPr>
            <w:pStyle w:val="Heading1"/>
            <w:rPr>
              <w:rStyle w:val="Heading1Char"/>
            </w:rPr>
          </w:pPr>
          <w:r w:rsidRPr="002F6EB0">
            <w:rPr>
              <w:rStyle w:val="Heading1Char"/>
            </w:rPr>
            <w:t>Table of Contents</w:t>
          </w:r>
          <w:bookmarkEnd w:id="0"/>
        </w:p>
        <w:p w14:paraId="567521BB" w14:textId="7EF10C31" w:rsidR="00DD2CCF" w:rsidRDefault="00226444">
          <w:pPr>
            <w:pStyle w:val="TOC1"/>
            <w:tabs>
              <w:tab w:val="right" w:leader="dot" w:pos="9350"/>
            </w:tabs>
            <w:rPr>
              <w:noProof/>
              <w:kern w:val="2"/>
              <w:lang w:eastAsia="zh-CN"/>
              <w14:ligatures w14:val="standardContextual"/>
            </w:rPr>
          </w:pPr>
          <w:r>
            <w:fldChar w:fldCharType="begin"/>
          </w:r>
          <w:r w:rsidR="007504EC">
            <w:instrText xml:space="preserve"> TOC \o "1-3" \h \z \u </w:instrText>
          </w:r>
          <w:r>
            <w:fldChar w:fldCharType="separate"/>
          </w:r>
          <w:hyperlink w:anchor="_Toc147941790" w:history="1">
            <w:r w:rsidR="00DD2CCF" w:rsidRPr="000845A7">
              <w:rPr>
                <w:rStyle w:val="Hyperlink"/>
                <w:noProof/>
              </w:rPr>
              <w:t>Table of Contents</w:t>
            </w:r>
            <w:r w:rsidR="00DD2CCF">
              <w:rPr>
                <w:noProof/>
                <w:webHidden/>
              </w:rPr>
              <w:tab/>
            </w:r>
            <w:r w:rsidR="00DD2CCF">
              <w:rPr>
                <w:noProof/>
                <w:webHidden/>
              </w:rPr>
              <w:fldChar w:fldCharType="begin"/>
            </w:r>
            <w:r w:rsidR="00DD2CCF">
              <w:rPr>
                <w:noProof/>
                <w:webHidden/>
              </w:rPr>
              <w:instrText xml:space="preserve"> PAGEREF _Toc147941790 \h </w:instrText>
            </w:r>
            <w:r w:rsidR="00DD2CCF">
              <w:rPr>
                <w:noProof/>
                <w:webHidden/>
              </w:rPr>
            </w:r>
            <w:r w:rsidR="00DD2CCF">
              <w:rPr>
                <w:noProof/>
                <w:webHidden/>
              </w:rPr>
              <w:fldChar w:fldCharType="separate"/>
            </w:r>
            <w:r w:rsidR="00DD2CCF">
              <w:rPr>
                <w:noProof/>
                <w:webHidden/>
              </w:rPr>
              <w:t>1</w:t>
            </w:r>
            <w:r w:rsidR="00DD2CCF">
              <w:rPr>
                <w:noProof/>
                <w:webHidden/>
              </w:rPr>
              <w:fldChar w:fldCharType="end"/>
            </w:r>
          </w:hyperlink>
        </w:p>
        <w:p w14:paraId="669BDA5F" w14:textId="46F01080" w:rsidR="00DD2CCF" w:rsidRDefault="00000000">
          <w:pPr>
            <w:pStyle w:val="TOC1"/>
            <w:tabs>
              <w:tab w:val="right" w:leader="dot" w:pos="9350"/>
            </w:tabs>
            <w:rPr>
              <w:noProof/>
              <w:kern w:val="2"/>
              <w:lang w:eastAsia="zh-CN"/>
              <w14:ligatures w14:val="standardContextual"/>
            </w:rPr>
          </w:pPr>
          <w:hyperlink w:anchor="_Toc147941791" w:history="1">
            <w:r w:rsidR="00DD2CCF" w:rsidRPr="000845A7">
              <w:rPr>
                <w:rStyle w:val="Hyperlink"/>
                <w:noProof/>
              </w:rPr>
              <w:t>Table of Figures</w:t>
            </w:r>
            <w:r w:rsidR="00DD2CCF">
              <w:rPr>
                <w:noProof/>
                <w:webHidden/>
              </w:rPr>
              <w:tab/>
            </w:r>
            <w:r w:rsidR="00DD2CCF">
              <w:rPr>
                <w:noProof/>
                <w:webHidden/>
              </w:rPr>
              <w:fldChar w:fldCharType="begin"/>
            </w:r>
            <w:r w:rsidR="00DD2CCF">
              <w:rPr>
                <w:noProof/>
                <w:webHidden/>
              </w:rPr>
              <w:instrText xml:space="preserve"> PAGEREF _Toc147941791 \h </w:instrText>
            </w:r>
            <w:r w:rsidR="00DD2CCF">
              <w:rPr>
                <w:noProof/>
                <w:webHidden/>
              </w:rPr>
            </w:r>
            <w:r w:rsidR="00DD2CCF">
              <w:rPr>
                <w:noProof/>
                <w:webHidden/>
              </w:rPr>
              <w:fldChar w:fldCharType="separate"/>
            </w:r>
            <w:r w:rsidR="00DD2CCF">
              <w:rPr>
                <w:noProof/>
                <w:webHidden/>
              </w:rPr>
              <w:t>2</w:t>
            </w:r>
            <w:r w:rsidR="00DD2CCF">
              <w:rPr>
                <w:noProof/>
                <w:webHidden/>
              </w:rPr>
              <w:fldChar w:fldCharType="end"/>
            </w:r>
          </w:hyperlink>
        </w:p>
        <w:p w14:paraId="04156DBE" w14:textId="6A9CC7DE" w:rsidR="00DD2CCF" w:rsidRDefault="00000000">
          <w:pPr>
            <w:pStyle w:val="TOC1"/>
            <w:tabs>
              <w:tab w:val="right" w:leader="dot" w:pos="9350"/>
            </w:tabs>
            <w:rPr>
              <w:noProof/>
              <w:kern w:val="2"/>
              <w:lang w:eastAsia="zh-CN"/>
              <w14:ligatures w14:val="standardContextual"/>
            </w:rPr>
          </w:pPr>
          <w:hyperlink w:anchor="_Toc147941792" w:history="1">
            <w:r w:rsidR="00DD2CCF" w:rsidRPr="000845A7">
              <w:rPr>
                <w:rStyle w:val="Hyperlink"/>
                <w:noProof/>
              </w:rPr>
              <w:t>High Concept</w:t>
            </w:r>
            <w:r w:rsidR="00DD2CCF">
              <w:rPr>
                <w:noProof/>
                <w:webHidden/>
              </w:rPr>
              <w:tab/>
            </w:r>
            <w:r w:rsidR="00DD2CCF">
              <w:rPr>
                <w:noProof/>
                <w:webHidden/>
              </w:rPr>
              <w:fldChar w:fldCharType="begin"/>
            </w:r>
            <w:r w:rsidR="00DD2CCF">
              <w:rPr>
                <w:noProof/>
                <w:webHidden/>
              </w:rPr>
              <w:instrText xml:space="preserve"> PAGEREF _Toc147941792 \h </w:instrText>
            </w:r>
            <w:r w:rsidR="00DD2CCF">
              <w:rPr>
                <w:noProof/>
                <w:webHidden/>
              </w:rPr>
            </w:r>
            <w:r w:rsidR="00DD2CCF">
              <w:rPr>
                <w:noProof/>
                <w:webHidden/>
              </w:rPr>
              <w:fldChar w:fldCharType="separate"/>
            </w:r>
            <w:r w:rsidR="00DD2CCF">
              <w:rPr>
                <w:noProof/>
                <w:webHidden/>
              </w:rPr>
              <w:t>3</w:t>
            </w:r>
            <w:r w:rsidR="00DD2CCF">
              <w:rPr>
                <w:noProof/>
                <w:webHidden/>
              </w:rPr>
              <w:fldChar w:fldCharType="end"/>
            </w:r>
          </w:hyperlink>
        </w:p>
        <w:p w14:paraId="451FD5D5" w14:textId="4231FF1D" w:rsidR="00DD2CCF" w:rsidRDefault="00000000">
          <w:pPr>
            <w:pStyle w:val="TOC1"/>
            <w:tabs>
              <w:tab w:val="right" w:leader="dot" w:pos="9350"/>
            </w:tabs>
            <w:rPr>
              <w:noProof/>
              <w:kern w:val="2"/>
              <w:lang w:eastAsia="zh-CN"/>
              <w14:ligatures w14:val="standardContextual"/>
            </w:rPr>
          </w:pPr>
          <w:hyperlink w:anchor="_Toc147941793" w:history="1">
            <w:r w:rsidR="00DD2CCF" w:rsidRPr="000845A7">
              <w:rPr>
                <w:rStyle w:val="Hyperlink"/>
                <w:noProof/>
              </w:rPr>
              <w:t>Skill Progression Chart</w:t>
            </w:r>
            <w:r w:rsidR="00DD2CCF">
              <w:rPr>
                <w:noProof/>
                <w:webHidden/>
              </w:rPr>
              <w:tab/>
            </w:r>
            <w:r w:rsidR="00DD2CCF">
              <w:rPr>
                <w:noProof/>
                <w:webHidden/>
              </w:rPr>
              <w:fldChar w:fldCharType="begin"/>
            </w:r>
            <w:r w:rsidR="00DD2CCF">
              <w:rPr>
                <w:noProof/>
                <w:webHidden/>
              </w:rPr>
              <w:instrText xml:space="preserve"> PAGEREF _Toc147941793 \h </w:instrText>
            </w:r>
            <w:r w:rsidR="00DD2CCF">
              <w:rPr>
                <w:noProof/>
                <w:webHidden/>
              </w:rPr>
            </w:r>
            <w:r w:rsidR="00DD2CCF">
              <w:rPr>
                <w:noProof/>
                <w:webHidden/>
              </w:rPr>
              <w:fldChar w:fldCharType="separate"/>
            </w:r>
            <w:r w:rsidR="00DD2CCF">
              <w:rPr>
                <w:noProof/>
                <w:webHidden/>
              </w:rPr>
              <w:t>3</w:t>
            </w:r>
            <w:r w:rsidR="00DD2CCF">
              <w:rPr>
                <w:noProof/>
                <w:webHidden/>
              </w:rPr>
              <w:fldChar w:fldCharType="end"/>
            </w:r>
          </w:hyperlink>
        </w:p>
        <w:p w14:paraId="715B34FA" w14:textId="4EF986AD" w:rsidR="00DD2CCF" w:rsidRDefault="00000000">
          <w:pPr>
            <w:pStyle w:val="TOC1"/>
            <w:tabs>
              <w:tab w:val="right" w:leader="dot" w:pos="9350"/>
            </w:tabs>
            <w:rPr>
              <w:noProof/>
              <w:kern w:val="2"/>
              <w:lang w:eastAsia="zh-CN"/>
              <w14:ligatures w14:val="standardContextual"/>
            </w:rPr>
          </w:pPr>
          <w:hyperlink w:anchor="_Toc147941794" w:history="1">
            <w:r w:rsidR="00DD2CCF" w:rsidRPr="000845A7">
              <w:rPr>
                <w:rStyle w:val="Hyperlink"/>
                <w:noProof/>
              </w:rPr>
              <w:t>Gameplay Loops</w:t>
            </w:r>
            <w:r w:rsidR="00DD2CCF">
              <w:rPr>
                <w:noProof/>
                <w:webHidden/>
              </w:rPr>
              <w:tab/>
            </w:r>
            <w:r w:rsidR="00DD2CCF">
              <w:rPr>
                <w:noProof/>
                <w:webHidden/>
              </w:rPr>
              <w:fldChar w:fldCharType="begin"/>
            </w:r>
            <w:r w:rsidR="00DD2CCF">
              <w:rPr>
                <w:noProof/>
                <w:webHidden/>
              </w:rPr>
              <w:instrText xml:space="preserve"> PAGEREF _Toc147941794 \h </w:instrText>
            </w:r>
            <w:r w:rsidR="00DD2CCF">
              <w:rPr>
                <w:noProof/>
                <w:webHidden/>
              </w:rPr>
            </w:r>
            <w:r w:rsidR="00DD2CCF">
              <w:rPr>
                <w:noProof/>
                <w:webHidden/>
              </w:rPr>
              <w:fldChar w:fldCharType="separate"/>
            </w:r>
            <w:r w:rsidR="00DD2CCF">
              <w:rPr>
                <w:noProof/>
                <w:webHidden/>
              </w:rPr>
              <w:t>6</w:t>
            </w:r>
            <w:r w:rsidR="00DD2CCF">
              <w:rPr>
                <w:noProof/>
                <w:webHidden/>
              </w:rPr>
              <w:fldChar w:fldCharType="end"/>
            </w:r>
          </w:hyperlink>
        </w:p>
        <w:p w14:paraId="530C4A8A" w14:textId="41880D1F" w:rsidR="00DD2CCF" w:rsidRDefault="00000000">
          <w:pPr>
            <w:pStyle w:val="TOC2"/>
            <w:rPr>
              <w:noProof/>
              <w:kern w:val="2"/>
              <w:lang w:eastAsia="zh-CN"/>
              <w14:ligatures w14:val="standardContextual"/>
            </w:rPr>
          </w:pPr>
          <w:hyperlink w:anchor="_Toc147941795" w:history="1">
            <w:r w:rsidR="00DD2CCF" w:rsidRPr="000845A7">
              <w:rPr>
                <w:rStyle w:val="Hyperlink"/>
                <w:noProof/>
              </w:rPr>
              <w:t>Core (Primary) Gameplay Loop</w:t>
            </w:r>
            <w:r w:rsidR="00DD2CCF">
              <w:rPr>
                <w:noProof/>
                <w:webHidden/>
              </w:rPr>
              <w:tab/>
            </w:r>
            <w:r w:rsidR="00DD2CCF">
              <w:rPr>
                <w:noProof/>
                <w:webHidden/>
              </w:rPr>
              <w:fldChar w:fldCharType="begin"/>
            </w:r>
            <w:r w:rsidR="00DD2CCF">
              <w:rPr>
                <w:noProof/>
                <w:webHidden/>
              </w:rPr>
              <w:instrText xml:space="preserve"> PAGEREF _Toc147941795 \h </w:instrText>
            </w:r>
            <w:r w:rsidR="00DD2CCF">
              <w:rPr>
                <w:noProof/>
                <w:webHidden/>
              </w:rPr>
            </w:r>
            <w:r w:rsidR="00DD2CCF">
              <w:rPr>
                <w:noProof/>
                <w:webHidden/>
              </w:rPr>
              <w:fldChar w:fldCharType="separate"/>
            </w:r>
            <w:r w:rsidR="00DD2CCF">
              <w:rPr>
                <w:noProof/>
                <w:webHidden/>
              </w:rPr>
              <w:t>6</w:t>
            </w:r>
            <w:r w:rsidR="00DD2CCF">
              <w:rPr>
                <w:noProof/>
                <w:webHidden/>
              </w:rPr>
              <w:fldChar w:fldCharType="end"/>
            </w:r>
          </w:hyperlink>
        </w:p>
        <w:p w14:paraId="19946361" w14:textId="308F9A71" w:rsidR="00DD2CCF" w:rsidRDefault="00000000">
          <w:pPr>
            <w:pStyle w:val="TOC2"/>
            <w:rPr>
              <w:noProof/>
              <w:kern w:val="2"/>
              <w:lang w:eastAsia="zh-CN"/>
              <w14:ligatures w14:val="standardContextual"/>
            </w:rPr>
          </w:pPr>
          <w:hyperlink w:anchor="_Toc147941796" w:history="1">
            <w:r w:rsidR="00DD2CCF" w:rsidRPr="000845A7">
              <w:rPr>
                <w:rStyle w:val="Hyperlink"/>
                <w:noProof/>
              </w:rPr>
              <w:t>Secondary Gameplay Loop</w:t>
            </w:r>
            <w:r w:rsidR="00DD2CCF">
              <w:rPr>
                <w:noProof/>
                <w:webHidden/>
              </w:rPr>
              <w:tab/>
            </w:r>
            <w:r w:rsidR="00DD2CCF">
              <w:rPr>
                <w:noProof/>
                <w:webHidden/>
              </w:rPr>
              <w:fldChar w:fldCharType="begin"/>
            </w:r>
            <w:r w:rsidR="00DD2CCF">
              <w:rPr>
                <w:noProof/>
                <w:webHidden/>
              </w:rPr>
              <w:instrText xml:space="preserve"> PAGEREF _Toc147941796 \h </w:instrText>
            </w:r>
            <w:r w:rsidR="00DD2CCF">
              <w:rPr>
                <w:noProof/>
                <w:webHidden/>
              </w:rPr>
            </w:r>
            <w:r w:rsidR="00DD2CCF">
              <w:rPr>
                <w:noProof/>
                <w:webHidden/>
              </w:rPr>
              <w:fldChar w:fldCharType="separate"/>
            </w:r>
            <w:r w:rsidR="00DD2CCF">
              <w:rPr>
                <w:noProof/>
                <w:webHidden/>
              </w:rPr>
              <w:t>6</w:t>
            </w:r>
            <w:r w:rsidR="00DD2CCF">
              <w:rPr>
                <w:noProof/>
                <w:webHidden/>
              </w:rPr>
              <w:fldChar w:fldCharType="end"/>
            </w:r>
          </w:hyperlink>
        </w:p>
        <w:p w14:paraId="6CB55282" w14:textId="1CAC549F" w:rsidR="00DD2CCF" w:rsidRDefault="00000000">
          <w:pPr>
            <w:pStyle w:val="TOC2"/>
            <w:rPr>
              <w:noProof/>
              <w:kern w:val="2"/>
              <w:lang w:eastAsia="zh-CN"/>
              <w14:ligatures w14:val="standardContextual"/>
            </w:rPr>
          </w:pPr>
          <w:hyperlink w:anchor="_Toc147941797" w:history="1">
            <w:r w:rsidR="00DD2CCF" w:rsidRPr="000845A7">
              <w:rPr>
                <w:rStyle w:val="Hyperlink"/>
                <w:noProof/>
              </w:rPr>
              <w:t>Tertiary Gameplay Loop</w:t>
            </w:r>
            <w:r w:rsidR="00DD2CCF">
              <w:rPr>
                <w:noProof/>
                <w:webHidden/>
              </w:rPr>
              <w:tab/>
            </w:r>
            <w:r w:rsidR="00DD2CCF">
              <w:rPr>
                <w:noProof/>
                <w:webHidden/>
              </w:rPr>
              <w:fldChar w:fldCharType="begin"/>
            </w:r>
            <w:r w:rsidR="00DD2CCF">
              <w:rPr>
                <w:noProof/>
                <w:webHidden/>
              </w:rPr>
              <w:instrText xml:space="preserve"> PAGEREF _Toc147941797 \h </w:instrText>
            </w:r>
            <w:r w:rsidR="00DD2CCF">
              <w:rPr>
                <w:noProof/>
                <w:webHidden/>
              </w:rPr>
            </w:r>
            <w:r w:rsidR="00DD2CCF">
              <w:rPr>
                <w:noProof/>
                <w:webHidden/>
              </w:rPr>
              <w:fldChar w:fldCharType="separate"/>
            </w:r>
            <w:r w:rsidR="00DD2CCF">
              <w:rPr>
                <w:noProof/>
                <w:webHidden/>
              </w:rPr>
              <w:t>7</w:t>
            </w:r>
            <w:r w:rsidR="00DD2CCF">
              <w:rPr>
                <w:noProof/>
                <w:webHidden/>
              </w:rPr>
              <w:fldChar w:fldCharType="end"/>
            </w:r>
          </w:hyperlink>
        </w:p>
        <w:p w14:paraId="032B3001" w14:textId="6E766D65" w:rsidR="00DD2CCF" w:rsidRDefault="00000000">
          <w:pPr>
            <w:pStyle w:val="TOC1"/>
            <w:tabs>
              <w:tab w:val="right" w:leader="dot" w:pos="9350"/>
            </w:tabs>
            <w:rPr>
              <w:noProof/>
              <w:kern w:val="2"/>
              <w:lang w:eastAsia="zh-CN"/>
              <w14:ligatures w14:val="standardContextual"/>
            </w:rPr>
          </w:pPr>
          <w:hyperlink w:anchor="_Toc147941798" w:history="1">
            <w:r w:rsidR="00DD2CCF" w:rsidRPr="000845A7">
              <w:rPr>
                <w:rStyle w:val="Hyperlink"/>
                <w:noProof/>
              </w:rPr>
              <w:t>Gameplay Styles / Systems</w:t>
            </w:r>
            <w:r w:rsidR="00DD2CCF">
              <w:rPr>
                <w:noProof/>
                <w:webHidden/>
              </w:rPr>
              <w:tab/>
            </w:r>
            <w:r w:rsidR="00DD2CCF">
              <w:rPr>
                <w:noProof/>
                <w:webHidden/>
              </w:rPr>
              <w:fldChar w:fldCharType="begin"/>
            </w:r>
            <w:r w:rsidR="00DD2CCF">
              <w:rPr>
                <w:noProof/>
                <w:webHidden/>
              </w:rPr>
              <w:instrText xml:space="preserve"> PAGEREF _Toc147941798 \h </w:instrText>
            </w:r>
            <w:r w:rsidR="00DD2CCF">
              <w:rPr>
                <w:noProof/>
                <w:webHidden/>
              </w:rPr>
            </w:r>
            <w:r w:rsidR="00DD2CCF">
              <w:rPr>
                <w:noProof/>
                <w:webHidden/>
              </w:rPr>
              <w:fldChar w:fldCharType="separate"/>
            </w:r>
            <w:r w:rsidR="00DD2CCF">
              <w:rPr>
                <w:noProof/>
                <w:webHidden/>
              </w:rPr>
              <w:t>8</w:t>
            </w:r>
            <w:r w:rsidR="00DD2CCF">
              <w:rPr>
                <w:noProof/>
                <w:webHidden/>
              </w:rPr>
              <w:fldChar w:fldCharType="end"/>
            </w:r>
          </w:hyperlink>
        </w:p>
        <w:p w14:paraId="2ADD43B2" w14:textId="189356C0" w:rsidR="00DD2CCF" w:rsidRDefault="00000000">
          <w:pPr>
            <w:pStyle w:val="TOC2"/>
            <w:rPr>
              <w:noProof/>
              <w:kern w:val="2"/>
              <w:lang w:eastAsia="zh-CN"/>
              <w14:ligatures w14:val="standardContextual"/>
            </w:rPr>
          </w:pPr>
          <w:hyperlink w:anchor="_Toc147941799" w:history="1">
            <w:r w:rsidR="00DD2CCF" w:rsidRPr="000845A7">
              <w:rPr>
                <w:rStyle w:val="Hyperlink"/>
                <w:noProof/>
              </w:rPr>
              <w:t>Gameplay Systems</w:t>
            </w:r>
            <w:r w:rsidR="00DD2CCF">
              <w:rPr>
                <w:noProof/>
                <w:webHidden/>
              </w:rPr>
              <w:tab/>
            </w:r>
            <w:r w:rsidR="00DD2CCF">
              <w:rPr>
                <w:noProof/>
                <w:webHidden/>
              </w:rPr>
              <w:fldChar w:fldCharType="begin"/>
            </w:r>
            <w:r w:rsidR="00DD2CCF">
              <w:rPr>
                <w:noProof/>
                <w:webHidden/>
              </w:rPr>
              <w:instrText xml:space="preserve"> PAGEREF _Toc147941799 \h </w:instrText>
            </w:r>
            <w:r w:rsidR="00DD2CCF">
              <w:rPr>
                <w:noProof/>
                <w:webHidden/>
              </w:rPr>
            </w:r>
            <w:r w:rsidR="00DD2CCF">
              <w:rPr>
                <w:noProof/>
                <w:webHidden/>
              </w:rPr>
              <w:fldChar w:fldCharType="separate"/>
            </w:r>
            <w:r w:rsidR="00DD2CCF">
              <w:rPr>
                <w:noProof/>
                <w:webHidden/>
              </w:rPr>
              <w:t>8</w:t>
            </w:r>
            <w:r w:rsidR="00DD2CCF">
              <w:rPr>
                <w:noProof/>
                <w:webHidden/>
              </w:rPr>
              <w:fldChar w:fldCharType="end"/>
            </w:r>
          </w:hyperlink>
        </w:p>
        <w:p w14:paraId="057AD963" w14:textId="0D16A8C4" w:rsidR="00DD2CCF" w:rsidRDefault="00000000">
          <w:pPr>
            <w:pStyle w:val="TOC2"/>
            <w:rPr>
              <w:noProof/>
              <w:kern w:val="2"/>
              <w:lang w:eastAsia="zh-CN"/>
              <w14:ligatures w14:val="standardContextual"/>
            </w:rPr>
          </w:pPr>
          <w:hyperlink w:anchor="_Toc147941800" w:history="1">
            <w:r w:rsidR="00DD2CCF" w:rsidRPr="000845A7">
              <w:rPr>
                <w:rStyle w:val="Hyperlink"/>
                <w:noProof/>
              </w:rPr>
              <w:t>Gameplay Styles</w:t>
            </w:r>
            <w:r w:rsidR="00DD2CCF">
              <w:rPr>
                <w:noProof/>
                <w:webHidden/>
              </w:rPr>
              <w:tab/>
            </w:r>
            <w:r w:rsidR="00DD2CCF">
              <w:rPr>
                <w:noProof/>
                <w:webHidden/>
              </w:rPr>
              <w:fldChar w:fldCharType="begin"/>
            </w:r>
            <w:r w:rsidR="00DD2CCF">
              <w:rPr>
                <w:noProof/>
                <w:webHidden/>
              </w:rPr>
              <w:instrText xml:space="preserve"> PAGEREF _Toc147941800 \h </w:instrText>
            </w:r>
            <w:r w:rsidR="00DD2CCF">
              <w:rPr>
                <w:noProof/>
                <w:webHidden/>
              </w:rPr>
            </w:r>
            <w:r w:rsidR="00DD2CCF">
              <w:rPr>
                <w:noProof/>
                <w:webHidden/>
              </w:rPr>
              <w:fldChar w:fldCharType="separate"/>
            </w:r>
            <w:r w:rsidR="00DD2CCF">
              <w:rPr>
                <w:noProof/>
                <w:webHidden/>
              </w:rPr>
              <w:t>14</w:t>
            </w:r>
            <w:r w:rsidR="00DD2CCF">
              <w:rPr>
                <w:noProof/>
                <w:webHidden/>
              </w:rPr>
              <w:fldChar w:fldCharType="end"/>
            </w:r>
          </w:hyperlink>
        </w:p>
        <w:p w14:paraId="54F26DA6" w14:textId="46FE332A" w:rsidR="00DD2CCF" w:rsidRDefault="00000000">
          <w:pPr>
            <w:pStyle w:val="TOC1"/>
            <w:tabs>
              <w:tab w:val="right" w:leader="dot" w:pos="9350"/>
            </w:tabs>
            <w:rPr>
              <w:noProof/>
              <w:kern w:val="2"/>
              <w:lang w:eastAsia="zh-CN"/>
              <w14:ligatures w14:val="standardContextual"/>
            </w:rPr>
          </w:pPr>
          <w:hyperlink w:anchor="_Toc147941801" w:history="1">
            <w:r w:rsidR="00DD2CCF" w:rsidRPr="000845A7">
              <w:rPr>
                <w:rStyle w:val="Hyperlink"/>
                <w:noProof/>
              </w:rPr>
              <w:t>Conveyances/Affordances</w:t>
            </w:r>
            <w:r w:rsidR="00DD2CCF">
              <w:rPr>
                <w:noProof/>
                <w:webHidden/>
              </w:rPr>
              <w:tab/>
            </w:r>
            <w:r w:rsidR="00DD2CCF">
              <w:rPr>
                <w:noProof/>
                <w:webHidden/>
              </w:rPr>
              <w:fldChar w:fldCharType="begin"/>
            </w:r>
            <w:r w:rsidR="00DD2CCF">
              <w:rPr>
                <w:noProof/>
                <w:webHidden/>
              </w:rPr>
              <w:instrText xml:space="preserve"> PAGEREF _Toc147941801 \h </w:instrText>
            </w:r>
            <w:r w:rsidR="00DD2CCF">
              <w:rPr>
                <w:noProof/>
                <w:webHidden/>
              </w:rPr>
            </w:r>
            <w:r w:rsidR="00DD2CCF">
              <w:rPr>
                <w:noProof/>
                <w:webHidden/>
              </w:rPr>
              <w:fldChar w:fldCharType="separate"/>
            </w:r>
            <w:r w:rsidR="00DD2CCF">
              <w:rPr>
                <w:noProof/>
                <w:webHidden/>
              </w:rPr>
              <w:t>15</w:t>
            </w:r>
            <w:r w:rsidR="00DD2CCF">
              <w:rPr>
                <w:noProof/>
                <w:webHidden/>
              </w:rPr>
              <w:fldChar w:fldCharType="end"/>
            </w:r>
          </w:hyperlink>
        </w:p>
        <w:p w14:paraId="73656C77" w14:textId="1A3438D0" w:rsidR="00DD2CCF" w:rsidRDefault="00000000">
          <w:pPr>
            <w:pStyle w:val="TOC1"/>
            <w:tabs>
              <w:tab w:val="right" w:leader="dot" w:pos="9350"/>
            </w:tabs>
            <w:rPr>
              <w:noProof/>
              <w:kern w:val="2"/>
              <w:lang w:eastAsia="zh-CN"/>
              <w14:ligatures w14:val="standardContextual"/>
            </w:rPr>
          </w:pPr>
          <w:hyperlink w:anchor="_Toc147941802" w:history="1">
            <w:r w:rsidR="00DD2CCF" w:rsidRPr="000845A7">
              <w:rPr>
                <w:rStyle w:val="Hyperlink"/>
                <w:noProof/>
              </w:rPr>
              <w:t>Feedback</w:t>
            </w:r>
            <w:r w:rsidR="00DD2CCF">
              <w:rPr>
                <w:noProof/>
                <w:webHidden/>
              </w:rPr>
              <w:tab/>
            </w:r>
            <w:r w:rsidR="00DD2CCF">
              <w:rPr>
                <w:noProof/>
                <w:webHidden/>
              </w:rPr>
              <w:fldChar w:fldCharType="begin"/>
            </w:r>
            <w:r w:rsidR="00DD2CCF">
              <w:rPr>
                <w:noProof/>
                <w:webHidden/>
              </w:rPr>
              <w:instrText xml:space="preserve"> PAGEREF _Toc147941802 \h </w:instrText>
            </w:r>
            <w:r w:rsidR="00DD2CCF">
              <w:rPr>
                <w:noProof/>
                <w:webHidden/>
              </w:rPr>
            </w:r>
            <w:r w:rsidR="00DD2CCF">
              <w:rPr>
                <w:noProof/>
                <w:webHidden/>
              </w:rPr>
              <w:fldChar w:fldCharType="separate"/>
            </w:r>
            <w:r w:rsidR="00DD2CCF">
              <w:rPr>
                <w:noProof/>
                <w:webHidden/>
              </w:rPr>
              <w:t>19</w:t>
            </w:r>
            <w:r w:rsidR="00DD2CCF">
              <w:rPr>
                <w:noProof/>
                <w:webHidden/>
              </w:rPr>
              <w:fldChar w:fldCharType="end"/>
            </w:r>
          </w:hyperlink>
        </w:p>
        <w:p w14:paraId="14FF1867" w14:textId="6CA80D3F" w:rsidR="00DD2CCF" w:rsidRDefault="00000000">
          <w:pPr>
            <w:pStyle w:val="TOC1"/>
            <w:tabs>
              <w:tab w:val="right" w:leader="dot" w:pos="9350"/>
            </w:tabs>
            <w:rPr>
              <w:noProof/>
              <w:kern w:val="2"/>
              <w:lang w:eastAsia="zh-CN"/>
              <w14:ligatures w14:val="standardContextual"/>
            </w:rPr>
          </w:pPr>
          <w:hyperlink w:anchor="_Toc147941803" w:history="1">
            <w:r w:rsidR="00DD2CCF" w:rsidRPr="000845A7">
              <w:rPr>
                <w:rStyle w:val="Hyperlink"/>
                <w:noProof/>
              </w:rPr>
              <w:t>References</w:t>
            </w:r>
            <w:r w:rsidR="00DD2CCF">
              <w:rPr>
                <w:noProof/>
                <w:webHidden/>
              </w:rPr>
              <w:tab/>
            </w:r>
            <w:r w:rsidR="00DD2CCF">
              <w:rPr>
                <w:noProof/>
                <w:webHidden/>
              </w:rPr>
              <w:fldChar w:fldCharType="begin"/>
            </w:r>
            <w:r w:rsidR="00DD2CCF">
              <w:rPr>
                <w:noProof/>
                <w:webHidden/>
              </w:rPr>
              <w:instrText xml:space="preserve"> PAGEREF _Toc147941803 \h </w:instrText>
            </w:r>
            <w:r w:rsidR="00DD2CCF">
              <w:rPr>
                <w:noProof/>
                <w:webHidden/>
              </w:rPr>
            </w:r>
            <w:r w:rsidR="00DD2CCF">
              <w:rPr>
                <w:noProof/>
                <w:webHidden/>
              </w:rPr>
              <w:fldChar w:fldCharType="separate"/>
            </w:r>
            <w:r w:rsidR="00DD2CCF">
              <w:rPr>
                <w:noProof/>
                <w:webHidden/>
              </w:rPr>
              <w:t>21</w:t>
            </w:r>
            <w:r w:rsidR="00DD2CCF">
              <w:rPr>
                <w:noProof/>
                <w:webHidden/>
              </w:rPr>
              <w:fldChar w:fldCharType="end"/>
            </w:r>
          </w:hyperlink>
        </w:p>
        <w:p w14:paraId="2E74D7A2" w14:textId="1957F4F9" w:rsidR="00177ADF" w:rsidRPr="00C40778" w:rsidRDefault="00226444" w:rsidP="009044AA">
          <w:pPr>
            <w:spacing w:after="0"/>
            <w:rPr>
              <w:rStyle w:val="Emphasis"/>
              <w:i w:val="0"/>
              <w:iCs w:val="0"/>
            </w:rPr>
          </w:pPr>
          <w:r>
            <w:fldChar w:fldCharType="end"/>
          </w:r>
        </w:p>
      </w:sdtContent>
    </w:sdt>
    <w:p w14:paraId="53813D6A" w14:textId="77777777" w:rsidR="00C40778" w:rsidRDefault="00C40778">
      <w:r>
        <w:br w:type="page"/>
      </w:r>
    </w:p>
    <w:p w14:paraId="201DE400" w14:textId="77777777" w:rsidR="00177ADF" w:rsidRDefault="00177ADF" w:rsidP="00177ADF">
      <w:pPr>
        <w:pStyle w:val="Heading1"/>
      </w:pPr>
      <w:bookmarkStart w:id="1" w:name="_Toc147941791"/>
      <w:r>
        <w:lastRenderedPageBreak/>
        <w:t>Table of Figures</w:t>
      </w:r>
      <w:bookmarkEnd w:id="1"/>
    </w:p>
    <w:p w14:paraId="35C09B55" w14:textId="77777777" w:rsidR="00177ADF" w:rsidRDefault="00177ADF">
      <w:pPr>
        <w:pStyle w:val="TableofFigures"/>
        <w:tabs>
          <w:tab w:val="right" w:leader="dot" w:pos="9350"/>
        </w:tabs>
        <w:rPr>
          <w:rStyle w:val="Emphasis"/>
        </w:rPr>
      </w:pPr>
    </w:p>
    <w:p w14:paraId="2469ABC3" w14:textId="4BE261C9" w:rsidR="00B83211" w:rsidRDefault="00226444">
      <w:pPr>
        <w:pStyle w:val="TableofFigures"/>
        <w:tabs>
          <w:tab w:val="right" w:leader="dot" w:pos="9350"/>
        </w:tabs>
        <w:rPr>
          <w:noProof/>
          <w:kern w:val="2"/>
          <w:lang w:eastAsia="zh-CN"/>
          <w14:ligatures w14:val="standardContextual"/>
        </w:rPr>
      </w:pPr>
      <w:r>
        <w:rPr>
          <w:rStyle w:val="Emphasis"/>
        </w:rPr>
        <w:fldChar w:fldCharType="begin"/>
      </w:r>
      <w:r w:rsidR="00177ADF">
        <w:rPr>
          <w:rStyle w:val="Emphasis"/>
        </w:rPr>
        <w:instrText xml:space="preserve"> TOC \h \z \c "Figure" </w:instrText>
      </w:r>
      <w:r>
        <w:rPr>
          <w:rStyle w:val="Emphasis"/>
        </w:rPr>
        <w:fldChar w:fldCharType="separate"/>
      </w:r>
      <w:hyperlink r:id="rId8" w:anchor="_Toc147958051" w:history="1">
        <w:r w:rsidR="00B83211" w:rsidRPr="00896CA5">
          <w:rPr>
            <w:rStyle w:val="Hyperlink"/>
            <w:noProof/>
          </w:rPr>
          <w:t>Figure 1: Skill Progression Chart [2]</w:t>
        </w:r>
        <w:r w:rsidR="00B83211">
          <w:rPr>
            <w:noProof/>
            <w:webHidden/>
          </w:rPr>
          <w:tab/>
        </w:r>
        <w:r w:rsidR="00B83211">
          <w:rPr>
            <w:noProof/>
            <w:webHidden/>
          </w:rPr>
          <w:fldChar w:fldCharType="begin"/>
        </w:r>
        <w:r w:rsidR="00B83211">
          <w:rPr>
            <w:noProof/>
            <w:webHidden/>
          </w:rPr>
          <w:instrText xml:space="preserve"> PAGEREF _Toc147958051 \h </w:instrText>
        </w:r>
        <w:r w:rsidR="00B83211">
          <w:rPr>
            <w:noProof/>
            <w:webHidden/>
          </w:rPr>
        </w:r>
        <w:r w:rsidR="00B83211">
          <w:rPr>
            <w:noProof/>
            <w:webHidden/>
          </w:rPr>
          <w:fldChar w:fldCharType="separate"/>
        </w:r>
        <w:r w:rsidR="00B83211">
          <w:rPr>
            <w:noProof/>
            <w:webHidden/>
          </w:rPr>
          <w:t>5</w:t>
        </w:r>
        <w:r w:rsidR="00B83211">
          <w:rPr>
            <w:noProof/>
            <w:webHidden/>
          </w:rPr>
          <w:fldChar w:fldCharType="end"/>
        </w:r>
      </w:hyperlink>
    </w:p>
    <w:p w14:paraId="04EF2159" w14:textId="43A813FE" w:rsidR="00B83211" w:rsidRDefault="00B83211">
      <w:pPr>
        <w:pStyle w:val="TableofFigures"/>
        <w:tabs>
          <w:tab w:val="right" w:leader="dot" w:pos="9350"/>
        </w:tabs>
        <w:rPr>
          <w:noProof/>
          <w:kern w:val="2"/>
          <w:lang w:eastAsia="zh-CN"/>
          <w14:ligatures w14:val="standardContextual"/>
        </w:rPr>
      </w:pPr>
      <w:hyperlink w:anchor="_Toc147958052" w:history="1">
        <w:r w:rsidRPr="00896CA5">
          <w:rPr>
            <w:rStyle w:val="Hyperlink"/>
            <w:noProof/>
          </w:rPr>
          <w:t>Figure 2: Primary Gameplay Loop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_Toc147958052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64DF0E13" w14:textId="6F78F95E" w:rsidR="00B83211" w:rsidRDefault="00B83211">
      <w:pPr>
        <w:pStyle w:val="TableofFigures"/>
        <w:tabs>
          <w:tab w:val="right" w:leader="dot" w:pos="9350"/>
        </w:tabs>
        <w:rPr>
          <w:noProof/>
          <w:kern w:val="2"/>
          <w:lang w:eastAsia="zh-CN"/>
          <w14:ligatures w14:val="standardContextual"/>
        </w:rPr>
      </w:pPr>
      <w:hyperlink w:anchor="_Toc147958053" w:history="1">
        <w:r w:rsidRPr="00896CA5">
          <w:rPr>
            <w:rStyle w:val="Hyperlink"/>
            <w:noProof/>
          </w:rPr>
          <w:t>Figure 3: Secondary Gameplay Loop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_Toc147958053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5C2BD853" w14:textId="2CF327D8" w:rsidR="00B83211" w:rsidRDefault="00B83211">
      <w:pPr>
        <w:pStyle w:val="TableofFigures"/>
        <w:tabs>
          <w:tab w:val="right" w:leader="dot" w:pos="9350"/>
        </w:tabs>
        <w:rPr>
          <w:noProof/>
          <w:kern w:val="2"/>
          <w:lang w:eastAsia="zh-CN"/>
          <w14:ligatures w14:val="standardContextual"/>
        </w:rPr>
      </w:pPr>
      <w:hyperlink w:anchor="_Toc147958054" w:history="1">
        <w:r w:rsidRPr="00896CA5">
          <w:rPr>
            <w:rStyle w:val="Hyperlink"/>
            <w:noProof/>
          </w:rPr>
          <w:t>Figure 4: Tertiary Gameplay Loop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_Toc147958054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1916D7CC" w14:textId="3A9D210E" w:rsidR="00B83211" w:rsidRDefault="00B83211">
      <w:pPr>
        <w:pStyle w:val="TableofFigures"/>
        <w:tabs>
          <w:tab w:val="right" w:leader="dot" w:pos="9350"/>
        </w:tabs>
        <w:rPr>
          <w:noProof/>
          <w:kern w:val="2"/>
          <w:lang w:eastAsia="zh-CN"/>
          <w14:ligatures w14:val="standardContextual"/>
        </w:rPr>
      </w:pPr>
      <w:hyperlink w:anchor="_Toc147958055" w:history="1">
        <w:r w:rsidRPr="00896CA5">
          <w:rPr>
            <w:rStyle w:val="Hyperlink"/>
            <w:noProof/>
          </w:rPr>
          <w:t>Figure 5: Health and Suit Charger [3]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_Toc147958055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1C617950" w14:textId="0785FAB3" w:rsidR="00B83211" w:rsidRDefault="00B83211">
      <w:pPr>
        <w:pStyle w:val="TableofFigures"/>
        <w:tabs>
          <w:tab w:val="right" w:leader="dot" w:pos="9350"/>
        </w:tabs>
        <w:rPr>
          <w:noProof/>
          <w:kern w:val="2"/>
          <w:lang w:eastAsia="zh-CN"/>
          <w14:ligatures w14:val="standardContextual"/>
        </w:rPr>
      </w:pPr>
      <w:hyperlink w:anchor="_Toc147958056" w:history="1">
        <w:r w:rsidRPr="00896CA5">
          <w:rPr>
            <w:rStyle w:val="Hyperlink"/>
            <w:noProof/>
          </w:rPr>
          <w:t>Figure 6: Light at Night [3]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_Toc147958056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14:paraId="6277C17C" w14:textId="728CC4CA" w:rsidR="00B83211" w:rsidRDefault="00B83211">
      <w:pPr>
        <w:pStyle w:val="TableofFigures"/>
        <w:tabs>
          <w:tab w:val="right" w:leader="dot" w:pos="9350"/>
        </w:tabs>
        <w:rPr>
          <w:noProof/>
          <w:kern w:val="2"/>
          <w:lang w:eastAsia="zh-CN"/>
          <w14:ligatures w14:val="standardContextual"/>
        </w:rPr>
      </w:pPr>
      <w:hyperlink w:anchor="_Toc147958057" w:history="1">
        <w:r w:rsidRPr="00896CA5">
          <w:rPr>
            <w:rStyle w:val="Hyperlink"/>
            <w:noProof/>
          </w:rPr>
          <w:t>Figure 7: Green Light Conveyance [3]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_Toc147958057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14:paraId="2746A091" w14:textId="30B988B7" w:rsidR="00B83211" w:rsidRDefault="00B83211">
      <w:pPr>
        <w:pStyle w:val="TableofFigures"/>
        <w:tabs>
          <w:tab w:val="right" w:leader="dot" w:pos="9350"/>
        </w:tabs>
        <w:rPr>
          <w:noProof/>
          <w:kern w:val="2"/>
          <w:lang w:eastAsia="zh-CN"/>
          <w14:ligatures w14:val="standardContextual"/>
        </w:rPr>
      </w:pPr>
      <w:hyperlink w:anchor="_Toc147958058" w:history="1">
        <w:r w:rsidRPr="00896CA5">
          <w:rPr>
            <w:rStyle w:val="Hyperlink"/>
            <w:noProof/>
          </w:rPr>
          <w:t>Figure 8: Outdoor Color Contrast [3]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_Toc147958058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14:paraId="5B8AB171" w14:textId="0D9AE760" w:rsidR="00B83211" w:rsidRDefault="00B83211">
      <w:pPr>
        <w:pStyle w:val="TableofFigures"/>
        <w:tabs>
          <w:tab w:val="right" w:leader="dot" w:pos="9350"/>
        </w:tabs>
        <w:rPr>
          <w:noProof/>
          <w:kern w:val="2"/>
          <w:lang w:eastAsia="zh-CN"/>
          <w14:ligatures w14:val="standardContextual"/>
        </w:rPr>
      </w:pPr>
      <w:hyperlink w:anchor="_Toc147958059" w:history="1">
        <w:r w:rsidRPr="00896CA5">
          <w:rPr>
            <w:rStyle w:val="Hyperlink"/>
            <w:noProof/>
          </w:rPr>
          <w:t>Figure 9: Indoor Light Contrast [3]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_Toc147958059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14:paraId="72C622ED" w14:textId="1F02041D" w:rsidR="00B83211" w:rsidRDefault="00B83211">
      <w:pPr>
        <w:pStyle w:val="TableofFigures"/>
        <w:tabs>
          <w:tab w:val="right" w:leader="dot" w:pos="9350"/>
        </w:tabs>
        <w:rPr>
          <w:noProof/>
          <w:kern w:val="2"/>
          <w:lang w:eastAsia="zh-CN"/>
          <w14:ligatures w14:val="standardContextual"/>
        </w:rPr>
      </w:pPr>
      <w:hyperlink w:anchor="_Toc147958060" w:history="1">
        <w:r w:rsidRPr="00896CA5">
          <w:rPr>
            <w:rStyle w:val="Hyperlink"/>
            <w:noProof/>
          </w:rPr>
          <w:t>Figure 10: Logo [3]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_Toc147958060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14:paraId="3636C700" w14:textId="78558512" w:rsidR="00B83211" w:rsidRDefault="00B83211">
      <w:pPr>
        <w:pStyle w:val="TableofFigures"/>
        <w:tabs>
          <w:tab w:val="right" w:leader="dot" w:pos="9350"/>
        </w:tabs>
        <w:rPr>
          <w:noProof/>
          <w:kern w:val="2"/>
          <w:lang w:eastAsia="zh-CN"/>
          <w14:ligatures w14:val="standardContextual"/>
        </w:rPr>
      </w:pPr>
      <w:hyperlink w:anchor="_Toc147958061" w:history="1">
        <w:r w:rsidRPr="00896CA5">
          <w:rPr>
            <w:rStyle w:val="Hyperlink"/>
            <w:noProof/>
          </w:rPr>
          <w:t>Figure 11</w:t>
        </w:r>
        <w:r w:rsidRPr="00896CA5">
          <w:rPr>
            <w:rStyle w:val="Hyperlink"/>
            <w:noProof/>
            <w:lang w:eastAsia="zh-CN"/>
          </w:rPr>
          <w:t>: Wire [3]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_Toc147958061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14:paraId="6E7D09DD" w14:textId="42159FF5" w:rsidR="00B83211" w:rsidRDefault="00B83211">
      <w:pPr>
        <w:pStyle w:val="TableofFigures"/>
        <w:tabs>
          <w:tab w:val="right" w:leader="dot" w:pos="9350"/>
        </w:tabs>
        <w:rPr>
          <w:noProof/>
          <w:kern w:val="2"/>
          <w:lang w:eastAsia="zh-CN"/>
          <w14:ligatures w14:val="standardContextual"/>
        </w:rPr>
      </w:pPr>
      <w:hyperlink w:anchor="_Toc147958062" w:history="1">
        <w:r w:rsidRPr="00896CA5">
          <w:rPr>
            <w:rStyle w:val="Hyperlink"/>
            <w:noProof/>
          </w:rPr>
          <w:t>Figure 12: Pipe [3]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_Toc147958062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14:paraId="4DF04C56" w14:textId="761F264D" w:rsidR="00B83211" w:rsidRDefault="00B83211">
      <w:pPr>
        <w:pStyle w:val="TableofFigures"/>
        <w:tabs>
          <w:tab w:val="right" w:leader="dot" w:pos="9350"/>
        </w:tabs>
        <w:rPr>
          <w:noProof/>
          <w:kern w:val="2"/>
          <w:lang w:eastAsia="zh-CN"/>
          <w14:ligatures w14:val="standardContextual"/>
        </w:rPr>
      </w:pPr>
      <w:hyperlink w:anchor="_Toc147958063" w:history="1">
        <w:r w:rsidRPr="00896CA5">
          <w:rPr>
            <w:rStyle w:val="Hyperlink"/>
            <w:noProof/>
          </w:rPr>
          <w:t>Figure 13: Pipe Vibration [3]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_Toc147958063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14:paraId="16AD4C32" w14:textId="4E3BB41F" w:rsidR="00B83211" w:rsidRDefault="00B83211">
      <w:pPr>
        <w:pStyle w:val="TableofFigures"/>
        <w:tabs>
          <w:tab w:val="right" w:leader="dot" w:pos="9350"/>
        </w:tabs>
        <w:rPr>
          <w:noProof/>
          <w:kern w:val="2"/>
          <w:lang w:eastAsia="zh-CN"/>
          <w14:ligatures w14:val="standardContextual"/>
        </w:rPr>
      </w:pPr>
      <w:hyperlink w:anchor="_Toc147958064" w:history="1">
        <w:r w:rsidRPr="00896CA5">
          <w:rPr>
            <w:rStyle w:val="Hyperlink"/>
            <w:noProof/>
          </w:rPr>
          <w:t>Figure 14: Map [3]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_Toc147958064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14:paraId="1150E28C" w14:textId="72DB3123" w:rsidR="00B83211" w:rsidRDefault="00B83211">
      <w:pPr>
        <w:pStyle w:val="TableofFigures"/>
        <w:tabs>
          <w:tab w:val="right" w:leader="dot" w:pos="9350"/>
        </w:tabs>
        <w:rPr>
          <w:noProof/>
          <w:kern w:val="2"/>
          <w:lang w:eastAsia="zh-CN"/>
          <w14:ligatures w14:val="standardContextual"/>
        </w:rPr>
      </w:pPr>
      <w:hyperlink w:anchor="_Toc147958065" w:history="1">
        <w:r w:rsidRPr="00896CA5">
          <w:rPr>
            <w:rStyle w:val="Hyperlink"/>
            <w:noProof/>
          </w:rPr>
          <w:t>Figure 15: Ammo Pickup [3]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_Toc147958065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14:paraId="04DE3B29" w14:textId="670FDA2A" w:rsidR="00177ADF" w:rsidRPr="00EC2762" w:rsidRDefault="00226444" w:rsidP="002F6EB0">
      <w:pPr>
        <w:spacing w:after="60"/>
        <w:rPr>
          <w:rStyle w:val="Emphasis"/>
        </w:rPr>
      </w:pPr>
      <w:r>
        <w:rPr>
          <w:rStyle w:val="Emphasis"/>
        </w:rPr>
        <w:fldChar w:fldCharType="end"/>
      </w:r>
    </w:p>
    <w:p w14:paraId="5C904C2A" w14:textId="77777777" w:rsidR="00403477" w:rsidRDefault="00403477"/>
    <w:p w14:paraId="26C6D0E9" w14:textId="77777777" w:rsidR="00177ADF" w:rsidRDefault="00177ADF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  <w:r>
        <w:br w:type="page"/>
      </w:r>
    </w:p>
    <w:p w14:paraId="34493278" w14:textId="77777777" w:rsidR="009B3D2E" w:rsidRDefault="00970C8A" w:rsidP="009B3D2E">
      <w:pPr>
        <w:pStyle w:val="Title"/>
      </w:pPr>
      <w:r>
        <w:lastRenderedPageBreak/>
        <w:t>Game Deconstruction</w:t>
      </w:r>
    </w:p>
    <w:p w14:paraId="7721E56E" w14:textId="77777777" w:rsidR="00403477" w:rsidRDefault="006A6522" w:rsidP="002174D9">
      <w:pPr>
        <w:pStyle w:val="Heading1"/>
      </w:pPr>
      <w:bookmarkStart w:id="2" w:name="_Toc147941792"/>
      <w:r>
        <w:t>High Concept</w:t>
      </w:r>
      <w:bookmarkEnd w:id="2"/>
    </w:p>
    <w:p w14:paraId="6A6BA3DF" w14:textId="4E6F5986" w:rsidR="00F22306" w:rsidRDefault="002355E4" w:rsidP="00F22306">
      <w:r w:rsidRPr="002355E4">
        <w:rPr>
          <w:i/>
          <w:iCs/>
        </w:rPr>
        <w:t>Half-Life 2</w:t>
      </w:r>
      <w:r>
        <w:t xml:space="preserve"> is a </w:t>
      </w:r>
      <w:r w:rsidRPr="002355E4">
        <w:t xml:space="preserve">science fiction first-person shooter </w:t>
      </w:r>
      <w:r w:rsidR="00EB44D6">
        <w:rPr>
          <w:rFonts w:hint="eastAsia"/>
          <w:lang w:eastAsia="zh-CN"/>
        </w:rPr>
        <w:t>game</w:t>
      </w:r>
      <w:r w:rsidR="00EB44D6">
        <w:t xml:space="preserve"> </w:t>
      </w:r>
      <w:r w:rsidRPr="002355E4">
        <w:t>developed and published by Valve Corporation</w:t>
      </w:r>
      <w:r w:rsidR="00EB44D6">
        <w:t xml:space="preserve">. It was </w:t>
      </w:r>
      <w:r w:rsidRPr="002355E4">
        <w:t>released on November 16, 2004</w:t>
      </w:r>
      <w:r w:rsidR="00026162">
        <w:t>.</w:t>
      </w:r>
      <w:r w:rsidR="001C6C43">
        <w:t xml:space="preserve"> </w:t>
      </w:r>
      <w:r w:rsidR="00391D15" w:rsidRPr="002355E4">
        <w:rPr>
          <w:i/>
          <w:iCs/>
        </w:rPr>
        <w:t>Half-Life 2</w:t>
      </w:r>
      <w:r w:rsidR="00391D15">
        <w:t xml:space="preserve"> </w:t>
      </w:r>
      <w:r w:rsidR="00207EDC" w:rsidRPr="00207EDC">
        <w:t>c</w:t>
      </w:r>
      <w:r w:rsidR="00E82773">
        <w:t>ontain</w:t>
      </w:r>
      <w:r w:rsidR="00207EDC" w:rsidRPr="00207EDC">
        <w:t xml:space="preserve">s shooting, puzzles, and storytelling, and </w:t>
      </w:r>
      <w:r w:rsidR="00E82773">
        <w:t>combines</w:t>
      </w:r>
      <w:r w:rsidR="00207EDC" w:rsidRPr="00207EDC">
        <w:t xml:space="preserve"> features such as </w:t>
      </w:r>
      <w:r w:rsidR="00FC3ACE">
        <w:t>carrier driving</w:t>
      </w:r>
      <w:r w:rsidR="00207EDC" w:rsidRPr="00207EDC">
        <w:t xml:space="preserve"> and</w:t>
      </w:r>
      <w:r w:rsidR="00EB6882">
        <w:t xml:space="preserve"> classic </w:t>
      </w:r>
      <w:r w:rsidR="00207EDC" w:rsidRPr="00207EDC">
        <w:t xml:space="preserve">physics-based gameplay. The player </w:t>
      </w:r>
      <w:r w:rsidR="00CB257C">
        <w:t>acts as</w:t>
      </w:r>
      <w:r w:rsidR="00EB6882">
        <w:t xml:space="preserve"> </w:t>
      </w:r>
      <w:r w:rsidR="00207EDC" w:rsidRPr="00207EDC">
        <w:t xml:space="preserve">Gordon Freeman as he joins a resistance movement to liberate Earth from the control of the Combine, </w:t>
      </w:r>
      <w:r w:rsidR="00C82787">
        <w:t xml:space="preserve">which is </w:t>
      </w:r>
      <w:r w:rsidR="00207EDC" w:rsidRPr="00207EDC">
        <w:t>a multidimensional alien empire.</w:t>
      </w:r>
      <w:r w:rsidR="002E1FF1">
        <w:t xml:space="preserve"> [1]</w:t>
      </w:r>
      <w:r w:rsidR="00F500E7">
        <w:t>.</w:t>
      </w:r>
    </w:p>
    <w:p w14:paraId="3E7A860B" w14:textId="77777777" w:rsidR="002174D9" w:rsidRDefault="002174D9" w:rsidP="00F22306"/>
    <w:p w14:paraId="7D751A47" w14:textId="7A6E64D0" w:rsidR="005D39F4" w:rsidRDefault="005D39F4" w:rsidP="002174D9">
      <w:pPr>
        <w:pStyle w:val="Heading1"/>
      </w:pPr>
      <w:bookmarkStart w:id="3" w:name="_Toc33434145"/>
      <w:bookmarkStart w:id="4" w:name="_Toc147941793"/>
      <w:r>
        <w:t>Skill Progression Chart</w:t>
      </w:r>
      <w:bookmarkEnd w:id="3"/>
      <w:bookmarkEnd w:id="4"/>
    </w:p>
    <w:p w14:paraId="107DFE2C" w14:textId="68021153" w:rsidR="005D39F4" w:rsidRDefault="00246B91" w:rsidP="00B42181">
      <w:pPr>
        <w:rPr>
          <w:lang w:eastAsia="zh-CN"/>
        </w:rPr>
      </w:pPr>
      <w:r>
        <w:rPr>
          <w:lang w:eastAsia="zh-CN"/>
        </w:rPr>
        <w:t>For additional details please c</w:t>
      </w:r>
      <w:r w:rsidR="00B42181">
        <w:t xml:space="preserve">heck the File </w:t>
      </w:r>
      <w:r w:rsidR="00317ABA" w:rsidRPr="00317ABA">
        <w:rPr>
          <w:i/>
          <w:iCs/>
          <w:lang w:eastAsia="zh-CN"/>
        </w:rPr>
        <w:t>YangA_</w:t>
      </w:r>
      <w:r w:rsidR="00532992">
        <w:rPr>
          <w:i/>
          <w:iCs/>
          <w:lang w:eastAsia="zh-CN"/>
        </w:rPr>
        <w:t>HL2</w:t>
      </w:r>
      <w:r w:rsidR="00317ABA" w:rsidRPr="00317ABA">
        <w:rPr>
          <w:i/>
          <w:iCs/>
          <w:lang w:eastAsia="zh-CN"/>
        </w:rPr>
        <w:t>_</w:t>
      </w:r>
      <w:r w:rsidR="00CB3EF3">
        <w:rPr>
          <w:rFonts w:hint="eastAsia"/>
          <w:i/>
          <w:iCs/>
          <w:lang w:eastAsia="zh-CN"/>
        </w:rPr>
        <w:t>De</w:t>
      </w:r>
      <w:r w:rsidR="00CB3EF3">
        <w:rPr>
          <w:i/>
          <w:iCs/>
          <w:lang w:eastAsia="zh-CN"/>
        </w:rPr>
        <w:t>construction</w:t>
      </w:r>
      <w:r w:rsidR="004174C8">
        <w:rPr>
          <w:i/>
          <w:iCs/>
          <w:lang w:eastAsia="zh-CN"/>
        </w:rPr>
        <w:t>.xlsx</w:t>
      </w:r>
      <w:r w:rsidR="00317ABA">
        <w:rPr>
          <w:lang w:eastAsia="zh-CN"/>
        </w:rPr>
        <w:t xml:space="preserve"> </w:t>
      </w:r>
      <w:r w:rsidR="00B42181">
        <w:rPr>
          <w:lang w:eastAsia="zh-CN"/>
        </w:rPr>
        <w:t>uploaded, since the chart is too big to fit in the document as images</w:t>
      </w:r>
      <w:r w:rsidR="00317ABA">
        <w:rPr>
          <w:lang w:eastAsia="zh-CN"/>
        </w:rPr>
        <w:t>.</w:t>
      </w:r>
    </w:p>
    <w:p w14:paraId="000619B2" w14:textId="7BDEE342" w:rsidR="00A02D20" w:rsidRPr="00ED6D89" w:rsidRDefault="00A02D20" w:rsidP="00B42181">
      <w:r>
        <w:rPr>
          <w:noProof/>
        </w:rPr>
        <w:lastRenderedPageBreak/>
        <w:drawing>
          <wp:inline distT="0" distB="0" distL="0" distR="0" wp14:anchorId="30C15787" wp14:editId="62168A94">
            <wp:extent cx="5943600" cy="7634605"/>
            <wp:effectExtent l="0" t="0" r="0" b="4445"/>
            <wp:docPr id="1830213101" name="Picture 1" descr="A screen 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0213101" name="Picture 1" descr="A screen shot of a computer screen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34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8C9282" w14:textId="486C9192" w:rsidR="005D39F4" w:rsidRDefault="00B42181" w:rsidP="005D39F4">
      <w:r w:rsidRPr="00DB18E1"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044E1225" wp14:editId="56FBFA0D">
            <wp:simplePos x="0" y="0"/>
            <wp:positionH relativeFrom="margin">
              <wp:posOffset>691515</wp:posOffset>
            </wp:positionH>
            <wp:positionV relativeFrom="paragraph">
              <wp:posOffset>29210</wp:posOffset>
            </wp:positionV>
            <wp:extent cx="4286250" cy="981075"/>
            <wp:effectExtent l="0" t="0" r="0" b="9525"/>
            <wp:wrapSquare wrapText="bothSides"/>
            <wp:docPr id="714" name="SPC Lege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6250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7DD6BBA" w14:textId="4C61364A" w:rsidR="005D39F4" w:rsidRDefault="005D39F4" w:rsidP="005D39F4"/>
    <w:p w14:paraId="147AAAFF" w14:textId="2080899C" w:rsidR="00E1067E" w:rsidRDefault="00B42181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164685" wp14:editId="4C692B11">
                <wp:simplePos x="0" y="0"/>
                <wp:positionH relativeFrom="margin">
                  <wp:posOffset>-91440</wp:posOffset>
                </wp:positionH>
                <wp:positionV relativeFrom="paragraph">
                  <wp:posOffset>474345</wp:posOffset>
                </wp:positionV>
                <wp:extent cx="5943600" cy="635"/>
                <wp:effectExtent l="0" t="0" r="0" b="0"/>
                <wp:wrapTopAndBottom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4360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593346D" w14:textId="0160C5B0" w:rsidR="005D39F4" w:rsidRPr="00CE3BEE" w:rsidRDefault="005D39F4" w:rsidP="005D39F4">
                            <w:pPr>
                              <w:pStyle w:val="Caption"/>
                              <w:jc w:val="center"/>
                              <w:rPr>
                                <w:noProof/>
                              </w:rPr>
                            </w:pPr>
                            <w:bookmarkStart w:id="5" w:name="_Toc147958051"/>
                            <w:r>
                              <w:t xml:space="preserve">Figure </w:t>
                            </w:r>
                            <w:fldSimple w:instr=" SEQ Figure \* ARABIC ">
                              <w:r w:rsidR="00E45617">
                                <w:rPr>
                                  <w:noProof/>
                                </w:rPr>
                                <w:t>1</w:t>
                              </w:r>
                            </w:fldSimple>
                            <w:r>
                              <w:rPr>
                                <w:noProof/>
                              </w:rPr>
                              <w:t>: Skill Progression Chart</w:t>
                            </w:r>
                            <w:r w:rsidR="00466292">
                              <w:rPr>
                                <w:noProof/>
                              </w:rPr>
                              <w:t xml:space="preserve"> [2]</w:t>
                            </w:r>
                            <w:bookmarkEnd w:id="5"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7164685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-7.2pt;margin-top:37.35pt;width:468pt;height:.05pt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" stroked="f">
                <v:textbox style="mso-fit-shape-to-text:t" inset="0,0,0,0">
                  <w:txbxContent>
                    <w:p w14:paraId="6593346D" w14:textId="0160C5B0" w:rsidR="005D39F4" w:rsidRPr="00CE3BEE" w:rsidRDefault="005D39F4" w:rsidP="005D39F4">
                      <w:pPr>
                        <w:pStyle w:val="Caption"/>
                        <w:jc w:val="center"/>
                        <w:rPr>
                          <w:noProof/>
                        </w:rPr>
                      </w:pPr>
                      <w:bookmarkStart w:id="6" w:name="_Toc147958051"/>
                      <w:r>
                        <w:t xml:space="preserve">Figure </w:t>
                      </w:r>
                      <w:fldSimple w:instr=" SEQ Figure \* ARABIC ">
                        <w:r w:rsidR="00E45617">
                          <w:rPr>
                            <w:noProof/>
                          </w:rPr>
                          <w:t>1</w:t>
                        </w:r>
                      </w:fldSimple>
                      <w:r>
                        <w:rPr>
                          <w:noProof/>
                        </w:rPr>
                        <w:t>: Skill Progression Chart</w:t>
                      </w:r>
                      <w:r w:rsidR="00466292">
                        <w:rPr>
                          <w:noProof/>
                        </w:rPr>
                        <w:t xml:space="preserve"> [2]</w:t>
                      </w:r>
                      <w:bookmarkEnd w:id="6"/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E1067E">
        <w:br w:type="page"/>
      </w:r>
    </w:p>
    <w:p w14:paraId="40FEA5BE" w14:textId="77777777" w:rsidR="00EF68B1" w:rsidRDefault="002174D9" w:rsidP="002174D9">
      <w:pPr>
        <w:pStyle w:val="Heading1"/>
      </w:pPr>
      <w:bookmarkStart w:id="7" w:name="_Toc147941794"/>
      <w:r>
        <w:lastRenderedPageBreak/>
        <w:t>Gameplay Loops</w:t>
      </w:r>
      <w:bookmarkEnd w:id="7"/>
    </w:p>
    <w:p w14:paraId="04295134" w14:textId="77777777" w:rsidR="009043FE" w:rsidRPr="009043FE" w:rsidRDefault="0033290A" w:rsidP="002174D9">
      <w:pPr>
        <w:pStyle w:val="Heading2"/>
      </w:pPr>
      <w:bookmarkStart w:id="8" w:name="_Toc147941795"/>
      <w:r>
        <w:t>Core (</w:t>
      </w:r>
      <w:r w:rsidR="002174D9">
        <w:t>Primary</w:t>
      </w:r>
      <w:r>
        <w:t>)</w:t>
      </w:r>
      <w:r w:rsidR="002174D9">
        <w:t xml:space="preserve"> Gameplay Loop</w:t>
      </w:r>
      <w:bookmarkEnd w:id="8"/>
    </w:p>
    <w:p w14:paraId="401CEFF0" w14:textId="77777777" w:rsidR="002174D9" w:rsidRDefault="00DD2F58" w:rsidP="002174D9">
      <w:pPr>
        <w:keepNext/>
        <w:jc w:val="center"/>
      </w:pPr>
      <w:r>
        <w:rPr>
          <w:noProof/>
        </w:rPr>
        <w:drawing>
          <wp:inline distT="0" distB="0" distL="0" distR="0" wp14:anchorId="1DB446C7" wp14:editId="2C86BE76">
            <wp:extent cx="5486400" cy="3200400"/>
            <wp:effectExtent l="0" t="0" r="0" b="19050"/>
            <wp:docPr id="6" name="Diagram 6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1" r:lo="rId12" r:qs="rId13" r:cs="rId14"/>
              </a:graphicData>
            </a:graphic>
          </wp:inline>
        </w:drawing>
      </w:r>
    </w:p>
    <w:p w14:paraId="312D9EEF" w14:textId="226D07A3" w:rsidR="00EF68B1" w:rsidRDefault="002174D9" w:rsidP="002174D9">
      <w:pPr>
        <w:pStyle w:val="Caption"/>
        <w:jc w:val="center"/>
      </w:pPr>
      <w:bookmarkStart w:id="9" w:name="_Toc147958052"/>
      <w:r>
        <w:t xml:space="preserve">Figure </w:t>
      </w:r>
      <w:fldSimple w:instr=" SEQ Figure \* ARABIC ">
        <w:r w:rsidR="00E45617">
          <w:rPr>
            <w:noProof/>
          </w:rPr>
          <w:t>2</w:t>
        </w:r>
      </w:fldSimple>
      <w:r>
        <w:t>: Primary Gameplay Loop</w:t>
      </w:r>
      <w:bookmarkEnd w:id="9"/>
    </w:p>
    <w:p w14:paraId="3E36FB02" w14:textId="77777777" w:rsidR="002174D9" w:rsidRPr="009043FE" w:rsidRDefault="002174D9" w:rsidP="002174D9">
      <w:pPr>
        <w:pStyle w:val="Heading2"/>
      </w:pPr>
      <w:bookmarkStart w:id="10" w:name="_Toc147941796"/>
      <w:r>
        <w:t>Secondary Gameplay Loop</w:t>
      </w:r>
      <w:bookmarkEnd w:id="10"/>
    </w:p>
    <w:p w14:paraId="5E4860CE" w14:textId="77777777" w:rsidR="002174D9" w:rsidRDefault="0033290A" w:rsidP="002174D9">
      <w:pPr>
        <w:keepNext/>
        <w:jc w:val="center"/>
      </w:pPr>
      <w:r>
        <w:rPr>
          <w:noProof/>
        </w:rPr>
        <w:drawing>
          <wp:inline distT="0" distB="0" distL="0" distR="0" wp14:anchorId="6FDE03DA" wp14:editId="0D032405">
            <wp:extent cx="5486400" cy="3200400"/>
            <wp:effectExtent l="0" t="0" r="0" b="1905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6" r:lo="rId17" r:qs="rId18" r:cs="rId19"/>
              </a:graphicData>
            </a:graphic>
          </wp:inline>
        </w:drawing>
      </w:r>
    </w:p>
    <w:p w14:paraId="19B699F4" w14:textId="4137A226" w:rsidR="002174D9" w:rsidRDefault="002174D9" w:rsidP="002174D9">
      <w:pPr>
        <w:pStyle w:val="Caption"/>
        <w:jc w:val="center"/>
      </w:pPr>
      <w:bookmarkStart w:id="11" w:name="_Toc147958053"/>
      <w:r>
        <w:t xml:space="preserve">Figure </w:t>
      </w:r>
      <w:fldSimple w:instr=" SEQ Figure \* ARABIC ">
        <w:r w:rsidR="00E45617">
          <w:rPr>
            <w:noProof/>
          </w:rPr>
          <w:t>3</w:t>
        </w:r>
      </w:fldSimple>
      <w:r>
        <w:t>: Secondary Gameplay Loop</w:t>
      </w:r>
      <w:bookmarkEnd w:id="11"/>
    </w:p>
    <w:p w14:paraId="0D3CD453" w14:textId="77777777" w:rsidR="002174D9" w:rsidRPr="009043FE" w:rsidRDefault="002174D9" w:rsidP="002174D9">
      <w:pPr>
        <w:pStyle w:val="Heading2"/>
      </w:pPr>
      <w:bookmarkStart w:id="12" w:name="_Toc147941797"/>
      <w:r>
        <w:lastRenderedPageBreak/>
        <w:t>Tertiary Gameplay Loop</w:t>
      </w:r>
      <w:bookmarkEnd w:id="12"/>
    </w:p>
    <w:p w14:paraId="71AA2DD8" w14:textId="77777777" w:rsidR="002174D9" w:rsidRDefault="0033290A" w:rsidP="002174D9">
      <w:pPr>
        <w:keepNext/>
        <w:jc w:val="center"/>
      </w:pPr>
      <w:r>
        <w:rPr>
          <w:noProof/>
        </w:rPr>
        <w:drawing>
          <wp:inline distT="0" distB="0" distL="0" distR="0" wp14:anchorId="3D09CFE3" wp14:editId="7A0AE9C9">
            <wp:extent cx="5486400" cy="3200400"/>
            <wp:effectExtent l="0" t="0" r="0" b="19050"/>
            <wp:docPr id="2" name="Diagram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1" r:lo="rId22" r:qs="rId23" r:cs="rId24"/>
              </a:graphicData>
            </a:graphic>
          </wp:inline>
        </w:drawing>
      </w:r>
    </w:p>
    <w:p w14:paraId="28ADB26E" w14:textId="7EF21E3C" w:rsidR="002174D9" w:rsidRDefault="002174D9" w:rsidP="002174D9">
      <w:pPr>
        <w:pStyle w:val="Caption"/>
        <w:jc w:val="center"/>
      </w:pPr>
      <w:bookmarkStart w:id="13" w:name="_Toc147958054"/>
      <w:r>
        <w:t xml:space="preserve">Figure </w:t>
      </w:r>
      <w:fldSimple w:instr=" SEQ Figure \* ARABIC ">
        <w:r w:rsidR="00E45617">
          <w:rPr>
            <w:noProof/>
          </w:rPr>
          <w:t>4</w:t>
        </w:r>
      </w:fldSimple>
      <w:r>
        <w:t>: Tertiary Gameplay Loop</w:t>
      </w:r>
      <w:bookmarkEnd w:id="13"/>
    </w:p>
    <w:p w14:paraId="2AA2DC49" w14:textId="77777777" w:rsidR="007A572C" w:rsidRDefault="007A572C" w:rsidP="007A572C">
      <w:pPr>
        <w:pStyle w:val="Heading1"/>
      </w:pPr>
      <w:r>
        <w:br w:type="page"/>
      </w:r>
    </w:p>
    <w:p w14:paraId="44E9AA72" w14:textId="77777777" w:rsidR="002174D9" w:rsidRDefault="002174D9" w:rsidP="002174D9">
      <w:pPr>
        <w:pStyle w:val="Heading1"/>
      </w:pPr>
      <w:bookmarkStart w:id="14" w:name="_Toc147941798"/>
      <w:r>
        <w:lastRenderedPageBreak/>
        <w:t>Gameplay Styles</w:t>
      </w:r>
      <w:r w:rsidR="00E42294">
        <w:t xml:space="preserve"> / Systems</w:t>
      </w:r>
      <w:bookmarkEnd w:id="14"/>
    </w:p>
    <w:p w14:paraId="25D9DB2C" w14:textId="2EBF9977" w:rsidR="00051BF0" w:rsidRPr="00051BF0" w:rsidRDefault="00E42294" w:rsidP="00051BF0">
      <w:pPr>
        <w:pStyle w:val="Heading2"/>
      </w:pPr>
      <w:bookmarkStart w:id="15" w:name="_Toc147941799"/>
      <w:r>
        <w:t>Gameplay Systems</w:t>
      </w:r>
      <w:bookmarkEnd w:id="15"/>
    </w:p>
    <w:p w14:paraId="5F2EEFAE" w14:textId="3FC9E093" w:rsidR="00CA6CE4" w:rsidRDefault="00CA6CE4" w:rsidP="00CA6CE4">
      <w:pPr>
        <w:pStyle w:val="ListParagraph"/>
        <w:numPr>
          <w:ilvl w:val="0"/>
          <w:numId w:val="33"/>
        </w:numPr>
      </w:pPr>
      <w:r>
        <w:t>Health</w:t>
      </w:r>
    </w:p>
    <w:p w14:paraId="6E542292" w14:textId="2F1FD1BF" w:rsidR="004104C4" w:rsidRDefault="004104C4" w:rsidP="004104C4">
      <w:pPr>
        <w:pStyle w:val="ListParagraph"/>
        <w:numPr>
          <w:ilvl w:val="1"/>
          <w:numId w:val="33"/>
        </w:numPr>
      </w:pPr>
      <w:r>
        <w:t xml:space="preserve">The player has a certain amount of health, </w:t>
      </w:r>
      <w:r w:rsidR="000000B6">
        <w:t>armor (</w:t>
      </w:r>
      <w:r w:rsidR="000F1E32">
        <w:t>suit</w:t>
      </w:r>
      <w:r w:rsidR="000000B6">
        <w:t>)</w:t>
      </w:r>
      <w:r>
        <w:t>, and ammo</w:t>
      </w:r>
      <w:r w:rsidR="003D7467">
        <w:t xml:space="preserve"> (normal &amp; alt)</w:t>
      </w:r>
      <w:r>
        <w:t>. As the player consumes the supply, they can collect as they explore the map or kill the enemies.</w:t>
      </w:r>
    </w:p>
    <w:p w14:paraId="238AC598" w14:textId="0913EF60" w:rsidR="008B1E37" w:rsidRDefault="004B6519" w:rsidP="008B1E37">
      <w:pPr>
        <w:pStyle w:val="ListParagraph"/>
        <w:numPr>
          <w:ilvl w:val="1"/>
          <w:numId w:val="33"/>
        </w:numPr>
      </w:pPr>
      <w:r>
        <w:t xml:space="preserve">Ammo drops </w:t>
      </w:r>
      <w:r w:rsidR="00227D84">
        <w:t>upon combine soldier</w:t>
      </w:r>
      <w:r w:rsidR="00AD4939">
        <w:t>s</w:t>
      </w:r>
      <w:r w:rsidR="00227D84">
        <w:t xml:space="preserve"> </w:t>
      </w:r>
      <w:r w:rsidR="008B1E37">
        <w:t>killed.</w:t>
      </w:r>
    </w:p>
    <w:p w14:paraId="392662FE" w14:textId="3D6B973F" w:rsidR="00CA6CE4" w:rsidRDefault="008B1E37" w:rsidP="00CA6CE4">
      <w:pPr>
        <w:pStyle w:val="ListParagraph"/>
        <w:numPr>
          <w:ilvl w:val="0"/>
          <w:numId w:val="33"/>
        </w:numPr>
      </w:pPr>
      <w:r>
        <w:t>Pickup</w:t>
      </w:r>
      <w:r w:rsidR="00670D8D">
        <w:t xml:space="preserve"> &amp; Supply</w:t>
      </w:r>
    </w:p>
    <w:p w14:paraId="093E3AC0" w14:textId="2DC40A78" w:rsidR="008B1E37" w:rsidRDefault="0095662F" w:rsidP="008B1E37">
      <w:pPr>
        <w:pStyle w:val="ListParagraph"/>
        <w:numPr>
          <w:ilvl w:val="1"/>
          <w:numId w:val="33"/>
        </w:numPr>
      </w:pPr>
      <w:r>
        <w:t>4</w:t>
      </w:r>
      <w:r w:rsidR="008B1E37">
        <w:t xml:space="preserve"> kinds of pickups: health, suit, ammo, and flashlight p</w:t>
      </w:r>
      <w:r w:rsidR="00926ACC">
        <w:t>ower.</w:t>
      </w:r>
    </w:p>
    <w:p w14:paraId="330AAD66" w14:textId="58908F27" w:rsidR="00926ACC" w:rsidRDefault="0095662F" w:rsidP="00926ACC">
      <w:pPr>
        <w:pStyle w:val="ListParagraph"/>
        <w:numPr>
          <w:ilvl w:val="1"/>
          <w:numId w:val="33"/>
        </w:numPr>
      </w:pPr>
      <w:r>
        <w:t>3</w:t>
      </w:r>
      <w:r w:rsidR="00926ACC">
        <w:t xml:space="preserve"> forms of pickups: </w:t>
      </w:r>
    </w:p>
    <w:p w14:paraId="7F26B822" w14:textId="5A42286E" w:rsidR="00926ACC" w:rsidRDefault="00D53493" w:rsidP="00926ACC">
      <w:pPr>
        <w:pStyle w:val="ListParagraph"/>
        <w:numPr>
          <w:ilvl w:val="2"/>
          <w:numId w:val="33"/>
        </w:numPr>
      </w:pPr>
      <w:r>
        <w:t>Directly pickup</w:t>
      </w:r>
      <w:r w:rsidR="00A96DC0">
        <w:t xml:space="preserve"> boxes</w:t>
      </w:r>
      <w:r w:rsidR="005C5845">
        <w:t xml:space="preserve"> of specific kinds</w:t>
      </w:r>
      <w:r w:rsidR="00635DA0">
        <w:t xml:space="preserve"> in</w:t>
      </w:r>
      <w:r>
        <w:t xml:space="preserve"> </w:t>
      </w:r>
      <w:r w:rsidR="00670D8D">
        <w:t>fixed</w:t>
      </w:r>
      <w:r>
        <w:t xml:space="preserve"> </w:t>
      </w:r>
      <w:r w:rsidR="00A96DC0">
        <w:t>amoun</w:t>
      </w:r>
      <w:r w:rsidR="00635DA0">
        <w:t>t</w:t>
      </w:r>
      <w:r w:rsidR="00451515">
        <w:t>.</w:t>
      </w:r>
    </w:p>
    <w:p w14:paraId="77250926" w14:textId="29AFE060" w:rsidR="00926ACC" w:rsidRDefault="00926ACC" w:rsidP="00926ACC">
      <w:pPr>
        <w:pStyle w:val="ListParagraph"/>
        <w:numPr>
          <w:ilvl w:val="2"/>
          <w:numId w:val="33"/>
        </w:numPr>
      </w:pPr>
      <w:r>
        <w:t>Ammo box: need to destroy the box to obtain pickups</w:t>
      </w:r>
      <w:r w:rsidR="00407BB9">
        <w:t xml:space="preserve">, contains various kinds of pickup </w:t>
      </w:r>
      <w:r w:rsidR="00451515">
        <w:t>combination.</w:t>
      </w:r>
    </w:p>
    <w:p w14:paraId="29DECD69" w14:textId="2B6569B7" w:rsidR="00926ACC" w:rsidRDefault="00451515" w:rsidP="00926ACC">
      <w:pPr>
        <w:pStyle w:val="ListParagraph"/>
        <w:numPr>
          <w:ilvl w:val="2"/>
          <w:numId w:val="33"/>
        </w:numPr>
      </w:pPr>
      <w:r>
        <w:rPr>
          <w:rFonts w:hint="eastAsia"/>
          <w:lang w:eastAsia="zh-CN"/>
        </w:rPr>
        <w:t>Box</w:t>
      </w:r>
      <w:r>
        <w:rPr>
          <w:lang w:eastAsia="zh-CN"/>
        </w:rPr>
        <w:t xml:space="preserve"> Res</w:t>
      </w:r>
      <w:r>
        <w:rPr>
          <w:rFonts w:hint="eastAsia"/>
          <w:lang w:eastAsia="zh-CN"/>
        </w:rPr>
        <w:t>ource</w:t>
      </w:r>
      <w:r>
        <w:rPr>
          <w:lang w:eastAsia="zh-CN"/>
        </w:rPr>
        <w:t xml:space="preserve"> Station: infinite supply of a specific kind of ammo, allowing pickup and usage in certain area. Usually exists in large combats and defending ones.</w:t>
      </w:r>
    </w:p>
    <w:p w14:paraId="6F6273D7" w14:textId="59503EC7" w:rsidR="004D2BEF" w:rsidRDefault="004D2BEF" w:rsidP="00B27D66">
      <w:pPr>
        <w:pStyle w:val="ListParagraph"/>
        <w:numPr>
          <w:ilvl w:val="1"/>
          <w:numId w:val="33"/>
        </w:numPr>
      </w:pPr>
      <w:r>
        <w:rPr>
          <w:lang w:eastAsia="zh-CN"/>
        </w:rPr>
        <w:t>2 charging supply:</w:t>
      </w:r>
      <w:r w:rsidR="00B27D66">
        <w:rPr>
          <w:lang w:eastAsia="zh-CN"/>
        </w:rPr>
        <w:t xml:space="preserve"> </w:t>
      </w:r>
      <w:r>
        <w:t>Suit and Health Charger</w:t>
      </w:r>
    </w:p>
    <w:p w14:paraId="37435392" w14:textId="77777777" w:rsidR="004A63FD" w:rsidRDefault="00E15F4E" w:rsidP="004A63FD">
      <w:pPr>
        <w:keepNext/>
        <w:ind w:left="1080"/>
        <w:jc w:val="center"/>
      </w:pPr>
      <w:r w:rsidRPr="00E15F4E">
        <w:rPr>
          <w:noProof/>
        </w:rPr>
        <w:drawing>
          <wp:inline distT="0" distB="0" distL="0" distR="0" wp14:anchorId="3DCB8D9B" wp14:editId="2F0F4DA4">
            <wp:extent cx="4023360" cy="2502994"/>
            <wp:effectExtent l="0" t="0" r="0" b="0"/>
            <wp:docPr id="798839382" name="Picture 2" descr="A two metal boxes on a wal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8839382" name="Picture 2" descr="A two metal boxes on a wall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7074" cy="2511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76A54E" w14:textId="3B302B4D" w:rsidR="00E15F4E" w:rsidRDefault="004A63FD" w:rsidP="004A63FD">
      <w:pPr>
        <w:pStyle w:val="Caption"/>
        <w:jc w:val="center"/>
      </w:pPr>
      <w:bookmarkStart w:id="16" w:name="_Toc147958055"/>
      <w:r>
        <w:t xml:space="preserve">Figure </w:t>
      </w:r>
      <w:fldSimple w:instr=" SEQ Figure \* ARABIC ">
        <w:r w:rsidR="00E45617">
          <w:rPr>
            <w:noProof/>
          </w:rPr>
          <w:t>5</w:t>
        </w:r>
      </w:fldSimple>
      <w:r>
        <w:t>: Health and Suit Charger</w:t>
      </w:r>
      <w:r w:rsidR="00A2694F">
        <w:t xml:space="preserve"> [3]</w:t>
      </w:r>
      <w:bookmarkEnd w:id="16"/>
    </w:p>
    <w:p w14:paraId="562483C6" w14:textId="0A9EBB08" w:rsidR="004D2BEF" w:rsidRDefault="004D2BEF" w:rsidP="004D2BEF">
      <w:pPr>
        <w:pStyle w:val="ListParagraph"/>
        <w:numPr>
          <w:ilvl w:val="2"/>
          <w:numId w:val="33"/>
        </w:numPr>
      </w:pPr>
      <w:r>
        <w:t xml:space="preserve">Contains certain amounts of supply and </w:t>
      </w:r>
      <w:r w:rsidR="000941B9">
        <w:t>disposable.</w:t>
      </w:r>
    </w:p>
    <w:p w14:paraId="4FD80543" w14:textId="0679C8CC" w:rsidR="004D2BEF" w:rsidRDefault="004D2BEF" w:rsidP="004D2BEF">
      <w:pPr>
        <w:pStyle w:val="ListParagraph"/>
        <w:numPr>
          <w:ilvl w:val="2"/>
          <w:numId w:val="33"/>
        </w:numPr>
      </w:pPr>
      <w:r>
        <w:t>Interacted by holding down interaction</w:t>
      </w:r>
      <w:r w:rsidR="000941B9">
        <w:t>.</w:t>
      </w:r>
    </w:p>
    <w:p w14:paraId="1DEEF331" w14:textId="76E6C194" w:rsidR="000941B9" w:rsidRDefault="000941B9" w:rsidP="004D2BEF">
      <w:pPr>
        <w:pStyle w:val="ListParagraph"/>
        <w:numPr>
          <w:ilvl w:val="2"/>
          <w:numId w:val="33"/>
        </w:numPr>
      </w:pPr>
      <w:r>
        <w:t>Usually exists at areas with large combats happening (later chapters ha</w:t>
      </w:r>
      <w:r w:rsidR="001F0825">
        <w:t>ve</w:t>
      </w:r>
      <w:r>
        <w:t xml:space="preserve"> a lot</w:t>
      </w:r>
      <w:r w:rsidR="001F0825">
        <w:t xml:space="preserve"> of them</w:t>
      </w:r>
      <w:r>
        <w:t>).</w:t>
      </w:r>
    </w:p>
    <w:p w14:paraId="415CBF15" w14:textId="0EF85EA6" w:rsidR="008B1E37" w:rsidRDefault="003B139F" w:rsidP="00CA6CE4">
      <w:pPr>
        <w:pStyle w:val="ListParagraph"/>
        <w:numPr>
          <w:ilvl w:val="0"/>
          <w:numId w:val="33"/>
        </w:numPr>
      </w:pPr>
      <w:r>
        <w:t>Movements</w:t>
      </w:r>
    </w:p>
    <w:p w14:paraId="4D279286" w14:textId="3E3D17ED" w:rsidR="003B139F" w:rsidRDefault="006B387E" w:rsidP="003B139F">
      <w:pPr>
        <w:pStyle w:val="ListParagraph"/>
        <w:numPr>
          <w:ilvl w:val="1"/>
          <w:numId w:val="33"/>
        </w:numPr>
      </w:pPr>
      <w:r w:rsidRPr="00712111">
        <w:rPr>
          <w:b/>
          <w:bCs/>
          <w:u w:val="single"/>
        </w:rPr>
        <w:t>Walk</w:t>
      </w:r>
      <w:r w:rsidR="00634B3B">
        <w:t>: most of the time.</w:t>
      </w:r>
    </w:p>
    <w:p w14:paraId="70563D1E" w14:textId="2675AB1D" w:rsidR="006B387E" w:rsidRPr="00712111" w:rsidRDefault="006B387E" w:rsidP="003B139F">
      <w:pPr>
        <w:pStyle w:val="ListParagraph"/>
        <w:numPr>
          <w:ilvl w:val="1"/>
          <w:numId w:val="33"/>
        </w:numPr>
        <w:rPr>
          <w:b/>
          <w:bCs/>
          <w:u w:val="single"/>
        </w:rPr>
      </w:pPr>
      <w:r w:rsidRPr="00712111">
        <w:rPr>
          <w:b/>
          <w:bCs/>
          <w:u w:val="single"/>
        </w:rPr>
        <w:t>Sprint</w:t>
      </w:r>
      <w:r w:rsidR="0079175D" w:rsidRPr="0079175D">
        <w:t>:</w:t>
      </w:r>
    </w:p>
    <w:p w14:paraId="335BCAEC" w14:textId="5B8A543C" w:rsidR="00E73A0A" w:rsidRDefault="00E73A0A" w:rsidP="00E73A0A">
      <w:pPr>
        <w:pStyle w:val="ListParagraph"/>
        <w:numPr>
          <w:ilvl w:val="2"/>
          <w:numId w:val="33"/>
        </w:numPr>
      </w:pPr>
      <w:r>
        <w:lastRenderedPageBreak/>
        <w:t>Shares a</w:t>
      </w:r>
      <w:r>
        <w:rPr>
          <w:rFonts w:hint="eastAsia"/>
          <w:lang w:eastAsia="zh-CN"/>
        </w:rPr>
        <w:t>n</w:t>
      </w:r>
      <w:r>
        <w:rPr>
          <w:lang w:eastAsia="zh-CN"/>
        </w:rPr>
        <w:t xml:space="preserve"> AUX system with swimming underwater. If the AUX energy is used up, the player needs to wait </w:t>
      </w:r>
      <w:r w:rsidR="004A03B1">
        <w:rPr>
          <w:lang w:eastAsia="zh-CN"/>
        </w:rPr>
        <w:t xml:space="preserve">for </w:t>
      </w:r>
      <w:r>
        <w:rPr>
          <w:lang w:eastAsia="zh-CN"/>
        </w:rPr>
        <w:t>it</w:t>
      </w:r>
      <w:r w:rsidR="004A03B1">
        <w:rPr>
          <w:lang w:eastAsia="zh-CN"/>
        </w:rPr>
        <w:t>s</w:t>
      </w:r>
      <w:r>
        <w:rPr>
          <w:lang w:eastAsia="zh-CN"/>
        </w:rPr>
        <w:t xml:space="preserve"> recharg</w:t>
      </w:r>
      <w:r w:rsidR="004A03B1">
        <w:rPr>
          <w:lang w:eastAsia="zh-CN"/>
        </w:rPr>
        <w:t>ing.</w:t>
      </w:r>
      <w:r w:rsidR="0028757B">
        <w:rPr>
          <w:lang w:eastAsia="zh-CN"/>
        </w:rPr>
        <w:t xml:space="preserve"> Sprinting </w:t>
      </w:r>
      <w:proofErr w:type="gramStart"/>
      <w:r w:rsidR="0028757B">
        <w:rPr>
          <w:lang w:eastAsia="zh-CN"/>
        </w:rPr>
        <w:t>use</w:t>
      </w:r>
      <w:proofErr w:type="gramEnd"/>
      <w:r w:rsidR="0028757B">
        <w:rPr>
          <w:lang w:eastAsia="zh-CN"/>
        </w:rPr>
        <w:t xml:space="preserve"> AUX energy rather slow</w:t>
      </w:r>
      <w:r w:rsidR="00C633C1">
        <w:rPr>
          <w:lang w:eastAsia="zh-CN"/>
        </w:rPr>
        <w:t>ly.</w:t>
      </w:r>
    </w:p>
    <w:p w14:paraId="2DF2FE6A" w14:textId="68B6C227" w:rsidR="00F679CB" w:rsidRDefault="00F679CB" w:rsidP="003B139F">
      <w:pPr>
        <w:pStyle w:val="ListParagraph"/>
        <w:numPr>
          <w:ilvl w:val="1"/>
          <w:numId w:val="33"/>
        </w:numPr>
      </w:pPr>
      <w:r w:rsidRPr="00712111">
        <w:rPr>
          <w:b/>
          <w:bCs/>
          <w:u w:val="single"/>
        </w:rPr>
        <w:t>Climb</w:t>
      </w:r>
      <w:r w:rsidR="00442184">
        <w:t xml:space="preserve">: </w:t>
      </w:r>
      <w:r w:rsidR="00CD1A4B">
        <w:t>w</w:t>
      </w:r>
      <w:r w:rsidR="00442184">
        <w:t>hen there’s a stair.</w:t>
      </w:r>
    </w:p>
    <w:p w14:paraId="446D949B" w14:textId="7B84C0CE" w:rsidR="006B387E" w:rsidRDefault="006B387E" w:rsidP="003B139F">
      <w:pPr>
        <w:pStyle w:val="ListParagraph"/>
        <w:numPr>
          <w:ilvl w:val="1"/>
          <w:numId w:val="33"/>
        </w:numPr>
      </w:pPr>
      <w:r w:rsidRPr="00712111">
        <w:rPr>
          <w:b/>
          <w:bCs/>
          <w:u w:val="single"/>
        </w:rPr>
        <w:t>Jump</w:t>
      </w:r>
      <w:r w:rsidR="00224C62">
        <w:t xml:space="preserve">: when moving in places that have a </w:t>
      </w:r>
      <w:r w:rsidR="00A71C79">
        <w:t>height/gap</w:t>
      </w:r>
      <w:r w:rsidR="00224C62">
        <w:t xml:space="preserve"> between objects.</w:t>
      </w:r>
    </w:p>
    <w:p w14:paraId="6311780F" w14:textId="4EDF7EBE" w:rsidR="006B387E" w:rsidRDefault="006B387E" w:rsidP="003B139F">
      <w:pPr>
        <w:pStyle w:val="ListParagraph"/>
        <w:numPr>
          <w:ilvl w:val="1"/>
          <w:numId w:val="33"/>
        </w:numPr>
      </w:pPr>
      <w:r w:rsidRPr="00712111">
        <w:rPr>
          <w:b/>
          <w:bCs/>
          <w:u w:val="single"/>
        </w:rPr>
        <w:t>Crawl</w:t>
      </w:r>
      <w:r>
        <w:t xml:space="preserve">: </w:t>
      </w:r>
      <w:r w:rsidR="00A71C79">
        <w:t xml:space="preserve">in </w:t>
      </w:r>
      <w:r>
        <w:t>tubes</w:t>
      </w:r>
      <w:r w:rsidR="00A71C79">
        <w:t>/</w:t>
      </w:r>
      <w:r w:rsidR="00D11BC4">
        <w:t>rocks, etc. that have a thin space to get through.</w:t>
      </w:r>
    </w:p>
    <w:p w14:paraId="2CBEBD0D" w14:textId="7702F954" w:rsidR="006B387E" w:rsidRPr="00712111" w:rsidRDefault="00F549BD" w:rsidP="003B139F">
      <w:pPr>
        <w:pStyle w:val="ListParagraph"/>
        <w:numPr>
          <w:ilvl w:val="1"/>
          <w:numId w:val="33"/>
        </w:numPr>
        <w:rPr>
          <w:b/>
          <w:bCs/>
          <w:u w:val="single"/>
        </w:rPr>
      </w:pPr>
      <w:r w:rsidRPr="00712111">
        <w:rPr>
          <w:b/>
          <w:bCs/>
          <w:u w:val="single"/>
        </w:rPr>
        <w:t>Swim</w:t>
      </w:r>
      <w:r w:rsidR="0079175D" w:rsidRPr="0079175D">
        <w:t>:</w:t>
      </w:r>
    </w:p>
    <w:p w14:paraId="02963E94" w14:textId="70BF2365" w:rsidR="00E66BE1" w:rsidRDefault="00E66BE1" w:rsidP="00E66BE1">
      <w:pPr>
        <w:pStyle w:val="ListParagraph"/>
        <w:numPr>
          <w:ilvl w:val="2"/>
          <w:numId w:val="33"/>
        </w:numPr>
      </w:pPr>
      <w:r>
        <w:t>Swimming above water/under water, the latter consumes AUX energy faster than others.</w:t>
      </w:r>
    </w:p>
    <w:p w14:paraId="5ECB8A52" w14:textId="56A01F8C" w:rsidR="0091672D" w:rsidRDefault="00F549BD" w:rsidP="0091672D">
      <w:pPr>
        <w:pStyle w:val="ListParagraph"/>
        <w:numPr>
          <w:ilvl w:val="1"/>
          <w:numId w:val="33"/>
        </w:numPr>
      </w:pPr>
      <w:r w:rsidRPr="00712111">
        <w:rPr>
          <w:b/>
          <w:bCs/>
          <w:u w:val="single"/>
        </w:rPr>
        <w:t>Carrier</w:t>
      </w:r>
      <w:r w:rsidR="0091672D">
        <w:t>: Air boat and car.</w:t>
      </w:r>
    </w:p>
    <w:p w14:paraId="5B36B526" w14:textId="317D0344" w:rsidR="0091672D" w:rsidRDefault="0091672D" w:rsidP="0091672D">
      <w:pPr>
        <w:pStyle w:val="ListParagraph"/>
        <w:numPr>
          <w:ilvl w:val="2"/>
          <w:numId w:val="33"/>
        </w:numPr>
      </w:pPr>
      <w:r>
        <w:t xml:space="preserve">Can control </w:t>
      </w:r>
      <w:r w:rsidR="00C57B52">
        <w:t>the speed &amp; direction of the carrier.</w:t>
      </w:r>
    </w:p>
    <w:p w14:paraId="3C571A5B" w14:textId="4B958D44" w:rsidR="003B139F" w:rsidRDefault="003B139F" w:rsidP="00CA6CE4">
      <w:pPr>
        <w:pStyle w:val="ListParagraph"/>
        <w:numPr>
          <w:ilvl w:val="0"/>
          <w:numId w:val="33"/>
        </w:numPr>
      </w:pPr>
      <w:r>
        <w:t>Damage</w:t>
      </w:r>
    </w:p>
    <w:p w14:paraId="0775AD24" w14:textId="3C0FD282" w:rsidR="00987684" w:rsidRDefault="00AC35F9" w:rsidP="00987684">
      <w:pPr>
        <w:pStyle w:val="ListParagraph"/>
        <w:numPr>
          <w:ilvl w:val="1"/>
          <w:numId w:val="33"/>
        </w:numPr>
      </w:pPr>
      <w:r>
        <w:t xml:space="preserve">Enemies get killed </w:t>
      </w:r>
      <w:r w:rsidR="00F20186">
        <w:rPr>
          <w:lang w:eastAsia="zh-CN"/>
        </w:rPr>
        <w:t>upon receiving certain amount of damage</w:t>
      </w:r>
      <w:r w:rsidR="00F20186">
        <w:t>, which includes</w:t>
      </w:r>
      <w:r w:rsidR="00F20186">
        <w:rPr>
          <w:rFonts w:hint="eastAsia"/>
          <w:lang w:eastAsia="zh-CN"/>
        </w:rPr>
        <w:t>:</w:t>
      </w:r>
    </w:p>
    <w:p w14:paraId="467AA581" w14:textId="71D523A3" w:rsidR="00987684" w:rsidRPr="00712111" w:rsidRDefault="00987684" w:rsidP="00987684">
      <w:pPr>
        <w:pStyle w:val="ListParagraph"/>
        <w:numPr>
          <w:ilvl w:val="2"/>
          <w:numId w:val="33"/>
        </w:numPr>
        <w:rPr>
          <w:b/>
          <w:bCs/>
          <w:u w:val="single"/>
        </w:rPr>
      </w:pPr>
      <w:r w:rsidRPr="00712111">
        <w:rPr>
          <w:b/>
          <w:bCs/>
          <w:u w:val="single"/>
          <w:lang w:eastAsia="zh-CN"/>
        </w:rPr>
        <w:t>Melee</w:t>
      </w:r>
    </w:p>
    <w:p w14:paraId="5A5B7959" w14:textId="6FD67BB0" w:rsidR="00246B91" w:rsidRDefault="00891268" w:rsidP="00987684">
      <w:pPr>
        <w:pStyle w:val="ListParagraph"/>
        <w:numPr>
          <w:ilvl w:val="2"/>
          <w:numId w:val="33"/>
        </w:numPr>
      </w:pPr>
      <w:r w:rsidRPr="00D35450">
        <w:rPr>
          <w:b/>
          <w:bCs/>
          <w:u w:val="single"/>
        </w:rPr>
        <w:t>Shoot</w:t>
      </w:r>
      <w:r w:rsidRPr="00D35450">
        <w:rPr>
          <w:b/>
          <w:bCs/>
        </w:rPr>
        <w:t xml:space="preserve"> </w:t>
      </w:r>
      <w:r>
        <w:t>with different weapon</w:t>
      </w:r>
      <w:r w:rsidR="00820E13">
        <w:t>s</w:t>
      </w:r>
      <w:r>
        <w:t xml:space="preserve"> (create different amount of damage)</w:t>
      </w:r>
    </w:p>
    <w:p w14:paraId="3D42B01E" w14:textId="5D4D4D37" w:rsidR="00987684" w:rsidRDefault="00987684" w:rsidP="00987684">
      <w:pPr>
        <w:pStyle w:val="ListParagraph"/>
        <w:numPr>
          <w:ilvl w:val="2"/>
          <w:numId w:val="33"/>
        </w:numPr>
      </w:pPr>
      <w:r w:rsidRPr="00D35450">
        <w:rPr>
          <w:b/>
          <w:bCs/>
          <w:u w:val="single"/>
          <w:lang w:eastAsia="zh-CN"/>
        </w:rPr>
        <w:t>Barrel Explosion</w:t>
      </w:r>
      <w:r>
        <w:rPr>
          <w:lang w:eastAsia="zh-CN"/>
        </w:rPr>
        <w:t xml:space="preserve"> (triggered by Gravity Gun)</w:t>
      </w:r>
    </w:p>
    <w:p w14:paraId="7EFBE307" w14:textId="76F7E216" w:rsidR="00AD545A" w:rsidRDefault="00AD545A" w:rsidP="00987684">
      <w:pPr>
        <w:pStyle w:val="ListParagraph"/>
        <w:numPr>
          <w:ilvl w:val="2"/>
          <w:numId w:val="33"/>
        </w:numPr>
      </w:pPr>
      <w:r w:rsidRPr="00D35450">
        <w:rPr>
          <w:b/>
          <w:bCs/>
          <w:u w:val="single"/>
          <w:lang w:eastAsia="zh-CN"/>
        </w:rPr>
        <w:t>Gear Cutting</w:t>
      </w:r>
      <w:r w:rsidR="006115E3">
        <w:rPr>
          <w:lang w:eastAsia="zh-CN"/>
        </w:rPr>
        <w:t xml:space="preserve"> (thrown by Gravity Gun)</w:t>
      </w:r>
    </w:p>
    <w:p w14:paraId="275B8B20" w14:textId="6B54F09F" w:rsidR="003E7C5D" w:rsidRDefault="00A56817" w:rsidP="00987684">
      <w:pPr>
        <w:pStyle w:val="ListParagraph"/>
        <w:numPr>
          <w:ilvl w:val="2"/>
          <w:numId w:val="33"/>
        </w:numPr>
      </w:pPr>
      <w:r w:rsidRPr="00D35450">
        <w:rPr>
          <w:b/>
          <w:bCs/>
          <w:u w:val="single"/>
          <w:lang w:eastAsia="zh-CN"/>
        </w:rPr>
        <w:t>Smashing</w:t>
      </w:r>
      <w:r w:rsidR="008E5BEB">
        <w:rPr>
          <w:lang w:eastAsia="zh-CN"/>
        </w:rPr>
        <w:t xml:space="preserve"> (by Crane Weight, or Carrier Speeding)</w:t>
      </w:r>
    </w:p>
    <w:p w14:paraId="647C2C31" w14:textId="09C9D179" w:rsidR="00B10F60" w:rsidRDefault="00B10F60" w:rsidP="00987684">
      <w:pPr>
        <w:pStyle w:val="ListParagraph"/>
        <w:numPr>
          <w:ilvl w:val="2"/>
          <w:numId w:val="33"/>
        </w:numPr>
      </w:pPr>
      <w:r w:rsidRPr="00D35450">
        <w:rPr>
          <w:b/>
          <w:bCs/>
          <w:u w:val="single"/>
          <w:lang w:eastAsia="zh-CN"/>
        </w:rPr>
        <w:t>Attacks</w:t>
      </w:r>
      <w:r w:rsidRPr="00D35450">
        <w:rPr>
          <w:b/>
          <w:bCs/>
          <w:lang w:eastAsia="zh-CN"/>
        </w:rPr>
        <w:t xml:space="preserve"> </w:t>
      </w:r>
      <w:r>
        <w:rPr>
          <w:lang w:eastAsia="zh-CN"/>
        </w:rPr>
        <w:t xml:space="preserve">from </w:t>
      </w:r>
      <w:r w:rsidR="001D6B3C">
        <w:rPr>
          <w:lang w:eastAsia="zh-CN"/>
        </w:rPr>
        <w:t>third parties</w:t>
      </w:r>
      <w:r>
        <w:rPr>
          <w:lang w:eastAsia="zh-CN"/>
        </w:rPr>
        <w:t xml:space="preserve"> (Controlled Antlion</w:t>
      </w:r>
      <w:r w:rsidR="009C73FD">
        <w:rPr>
          <w:lang w:eastAsia="zh-CN"/>
        </w:rPr>
        <w:t>, allies</w:t>
      </w:r>
      <w:r>
        <w:rPr>
          <w:lang w:eastAsia="zh-CN"/>
        </w:rPr>
        <w:t>)</w:t>
      </w:r>
    </w:p>
    <w:p w14:paraId="025906D9" w14:textId="37FE7547" w:rsidR="00AC35F9" w:rsidRDefault="00AC35F9" w:rsidP="00AC35F9">
      <w:pPr>
        <w:pStyle w:val="ListParagraph"/>
        <w:numPr>
          <w:ilvl w:val="1"/>
          <w:numId w:val="33"/>
        </w:numPr>
      </w:pPr>
      <w:r>
        <w:t xml:space="preserve">The </w:t>
      </w:r>
      <w:r w:rsidR="001D6B3C">
        <w:t>player receives damages that includes:</w:t>
      </w:r>
    </w:p>
    <w:p w14:paraId="158F321E" w14:textId="77777777" w:rsidR="00C50F9E" w:rsidRDefault="001D6B3C" w:rsidP="001D6B3C">
      <w:pPr>
        <w:pStyle w:val="ListParagraph"/>
        <w:numPr>
          <w:ilvl w:val="2"/>
          <w:numId w:val="33"/>
        </w:numPr>
      </w:pPr>
      <w:r>
        <w:t xml:space="preserve">Enemy attacks </w:t>
      </w:r>
    </w:p>
    <w:p w14:paraId="58B10453" w14:textId="42658D68" w:rsidR="00C50F9E" w:rsidRDefault="00C50F9E" w:rsidP="00C50F9E">
      <w:pPr>
        <w:pStyle w:val="ListParagraph"/>
        <w:numPr>
          <w:ilvl w:val="3"/>
          <w:numId w:val="33"/>
        </w:numPr>
      </w:pPr>
      <w:r w:rsidRPr="00D35450">
        <w:rPr>
          <w:b/>
          <w:bCs/>
          <w:u w:val="single"/>
        </w:rPr>
        <w:t>Direct attacks</w:t>
      </w:r>
      <w:r>
        <w:t xml:space="preserve"> from monsters: m</w:t>
      </w:r>
      <w:r w:rsidR="001D6B3C">
        <w:t>elee</w:t>
      </w:r>
      <w:r>
        <w:t xml:space="preserve"> in general</w:t>
      </w:r>
      <w:r w:rsidR="00001326">
        <w:t>.</w:t>
      </w:r>
    </w:p>
    <w:p w14:paraId="08CA2127" w14:textId="4CEEA147" w:rsidR="00426A85" w:rsidRDefault="00426A85" w:rsidP="00C50F9E">
      <w:pPr>
        <w:pStyle w:val="ListParagraph"/>
        <w:numPr>
          <w:ilvl w:val="3"/>
          <w:numId w:val="33"/>
        </w:numPr>
      </w:pPr>
      <w:r w:rsidRPr="00D35450">
        <w:rPr>
          <w:b/>
          <w:bCs/>
          <w:u w:val="single"/>
        </w:rPr>
        <w:t>S</w:t>
      </w:r>
      <w:r w:rsidR="001D6B3C" w:rsidRPr="00D35450">
        <w:rPr>
          <w:b/>
          <w:bCs/>
          <w:u w:val="single"/>
        </w:rPr>
        <w:t>hooting</w:t>
      </w:r>
      <w:r>
        <w:t xml:space="preserve"> from soldiers and carriers</w:t>
      </w:r>
      <w:r w:rsidR="00001326">
        <w:t>.</w:t>
      </w:r>
    </w:p>
    <w:p w14:paraId="0B49F6D7" w14:textId="1BBD3300" w:rsidR="001D6B3C" w:rsidRDefault="00426A85" w:rsidP="00C50F9E">
      <w:pPr>
        <w:pStyle w:val="ListParagraph"/>
        <w:numPr>
          <w:ilvl w:val="3"/>
          <w:numId w:val="33"/>
        </w:numPr>
      </w:pPr>
      <w:r w:rsidRPr="00D35450">
        <w:rPr>
          <w:b/>
          <w:bCs/>
          <w:u w:val="single"/>
        </w:rPr>
        <w:t>Droppa</w:t>
      </w:r>
      <w:r w:rsidRPr="00D35450">
        <w:rPr>
          <w:rFonts w:hint="eastAsia"/>
          <w:b/>
          <w:bCs/>
          <w:u w:val="single"/>
          <w:lang w:eastAsia="zh-CN"/>
        </w:rPr>
        <w:t>ble</w:t>
      </w:r>
      <w:r>
        <w:rPr>
          <w:lang w:eastAsia="zh-CN"/>
        </w:rPr>
        <w:t xml:space="preserve"> </w:t>
      </w:r>
      <w:r>
        <w:rPr>
          <w:rFonts w:hint="eastAsia"/>
          <w:lang w:eastAsia="zh-CN"/>
        </w:rPr>
        <w:t>in</w:t>
      </w:r>
      <w:r>
        <w:rPr>
          <w:lang w:eastAsia="zh-CN"/>
        </w:rPr>
        <w:t xml:space="preserve">cluding: </w:t>
      </w:r>
      <w:r w:rsidR="001D6B3C">
        <w:t xml:space="preserve">bombs, </w:t>
      </w:r>
      <w:r>
        <w:t>mines, etc.</w:t>
      </w:r>
    </w:p>
    <w:p w14:paraId="22D251A4" w14:textId="40A0E7AD" w:rsidR="00226D5B" w:rsidRDefault="00226D5B" w:rsidP="00C50F9E">
      <w:pPr>
        <w:pStyle w:val="ListParagraph"/>
        <w:numPr>
          <w:ilvl w:val="3"/>
          <w:numId w:val="33"/>
        </w:numPr>
      </w:pPr>
      <w:r w:rsidRPr="00D35450">
        <w:rPr>
          <w:b/>
          <w:bCs/>
          <w:u w:val="single"/>
        </w:rPr>
        <w:t>Lasers</w:t>
      </w:r>
      <w:r w:rsidRPr="00D35450">
        <w:rPr>
          <w:b/>
          <w:bCs/>
        </w:rPr>
        <w:t xml:space="preserve"> </w:t>
      </w:r>
      <w:r>
        <w:t>from turrets.</w:t>
      </w:r>
    </w:p>
    <w:p w14:paraId="66A003B5" w14:textId="590D8193" w:rsidR="001D6B3C" w:rsidRDefault="001D6B3C" w:rsidP="001D6B3C">
      <w:pPr>
        <w:pStyle w:val="ListParagraph"/>
        <w:numPr>
          <w:ilvl w:val="2"/>
          <w:numId w:val="33"/>
        </w:numPr>
      </w:pPr>
      <w:r>
        <w:t>Hazard</w:t>
      </w:r>
    </w:p>
    <w:p w14:paraId="477ABCA2" w14:textId="36B28008" w:rsidR="00C50F9E" w:rsidRDefault="00C50F9E" w:rsidP="00C50F9E">
      <w:pPr>
        <w:pStyle w:val="ListParagraph"/>
        <w:numPr>
          <w:ilvl w:val="3"/>
          <w:numId w:val="33"/>
        </w:numPr>
      </w:pPr>
      <w:r w:rsidRPr="00D53766">
        <w:rPr>
          <w:b/>
          <w:bCs/>
          <w:u w:val="single"/>
        </w:rPr>
        <w:t>Fire</w:t>
      </w:r>
      <w:r w:rsidR="00226D5B">
        <w:t>: environmental; created by barrel explosion</w:t>
      </w:r>
      <w:r w:rsidR="00914C6A">
        <w:t>.</w:t>
      </w:r>
    </w:p>
    <w:p w14:paraId="75F682DA" w14:textId="6FDAE6D7" w:rsidR="00C50F9E" w:rsidRDefault="00C50F9E" w:rsidP="00C50F9E">
      <w:pPr>
        <w:pStyle w:val="ListParagraph"/>
        <w:numPr>
          <w:ilvl w:val="3"/>
          <w:numId w:val="33"/>
        </w:numPr>
      </w:pPr>
      <w:r w:rsidRPr="00D53766">
        <w:rPr>
          <w:b/>
          <w:bCs/>
          <w:u w:val="single"/>
        </w:rPr>
        <w:t>Water/Mud</w:t>
      </w:r>
      <w:r w:rsidR="00987D3F">
        <w:t xml:space="preserve">: need to get across by jumping above </w:t>
      </w:r>
      <w:r w:rsidR="005E0AD5">
        <w:t>objects.</w:t>
      </w:r>
    </w:p>
    <w:p w14:paraId="11B7477B" w14:textId="02A1F5C0" w:rsidR="00C50F9E" w:rsidRDefault="00C50F9E" w:rsidP="005C1289">
      <w:pPr>
        <w:pStyle w:val="ListParagraph"/>
        <w:numPr>
          <w:ilvl w:val="3"/>
          <w:numId w:val="33"/>
        </w:numPr>
      </w:pPr>
      <w:r w:rsidRPr="00D53766">
        <w:rPr>
          <w:b/>
          <w:bCs/>
          <w:u w:val="single"/>
        </w:rPr>
        <w:t>Neurotoxin</w:t>
      </w:r>
      <w:r w:rsidR="005E0AD5">
        <w:t>: emitted by certain objects.</w:t>
      </w:r>
    </w:p>
    <w:p w14:paraId="0FBC4E06" w14:textId="41D3DDAD" w:rsidR="005C1289" w:rsidRDefault="005C1289" w:rsidP="005C1289">
      <w:pPr>
        <w:pStyle w:val="ListParagraph"/>
        <w:numPr>
          <w:ilvl w:val="2"/>
          <w:numId w:val="33"/>
        </w:numPr>
      </w:pPr>
      <w:r>
        <w:t>Physics</w:t>
      </w:r>
    </w:p>
    <w:p w14:paraId="339901D7" w14:textId="001183AC" w:rsidR="005C1289" w:rsidRDefault="005C1289" w:rsidP="005C1289">
      <w:pPr>
        <w:pStyle w:val="ListParagraph"/>
        <w:numPr>
          <w:ilvl w:val="3"/>
          <w:numId w:val="33"/>
        </w:numPr>
      </w:pPr>
      <w:r w:rsidRPr="00D53766">
        <w:rPr>
          <w:b/>
          <w:bCs/>
          <w:u w:val="single"/>
        </w:rPr>
        <w:t>Falling</w:t>
      </w:r>
      <w:r>
        <w:t xml:space="preserve"> from height/to pit</w:t>
      </w:r>
    </w:p>
    <w:p w14:paraId="643CDA32" w14:textId="641C7AB5" w:rsidR="005C1289" w:rsidRDefault="005C1289" w:rsidP="005C1289">
      <w:pPr>
        <w:pStyle w:val="ListParagraph"/>
        <w:numPr>
          <w:ilvl w:val="3"/>
          <w:numId w:val="33"/>
        </w:numPr>
      </w:pPr>
      <w:r w:rsidRPr="00D53766">
        <w:rPr>
          <w:b/>
          <w:bCs/>
          <w:u w:val="single"/>
        </w:rPr>
        <w:t>Smashing</w:t>
      </w:r>
      <w:r>
        <w:t xml:space="preserve"> too hard (in carriers)</w:t>
      </w:r>
    </w:p>
    <w:p w14:paraId="6C651084" w14:textId="6AE17829" w:rsidR="00F9417A" w:rsidRDefault="00926ACC" w:rsidP="00CA6CE4">
      <w:pPr>
        <w:pStyle w:val="ListParagraph"/>
        <w:numPr>
          <w:ilvl w:val="0"/>
          <w:numId w:val="33"/>
        </w:numPr>
      </w:pPr>
      <w:r>
        <w:t>Narrative</w:t>
      </w:r>
      <w:r w:rsidR="00820640">
        <w:t>-wise</w:t>
      </w:r>
    </w:p>
    <w:p w14:paraId="0E708C4C" w14:textId="4AD42A14" w:rsidR="00A84227" w:rsidRDefault="00B27D66" w:rsidP="00A84227">
      <w:pPr>
        <w:pStyle w:val="ListParagraph"/>
        <w:numPr>
          <w:ilvl w:val="1"/>
          <w:numId w:val="33"/>
        </w:numPr>
      </w:pPr>
      <w:r>
        <w:t>Animation/Stories</w:t>
      </w:r>
    </w:p>
    <w:p w14:paraId="16759FE9" w14:textId="5125591A" w:rsidR="00332B5F" w:rsidRDefault="00332B5F" w:rsidP="00332B5F">
      <w:pPr>
        <w:pStyle w:val="ListParagraph"/>
        <w:numPr>
          <w:ilvl w:val="2"/>
          <w:numId w:val="33"/>
        </w:numPr>
      </w:pPr>
      <w:r>
        <w:t>Waking up with a man in conscious to give the context, also ending the story with him</w:t>
      </w:r>
      <w:r w:rsidR="00EA1862">
        <w:t>.</w:t>
      </w:r>
    </w:p>
    <w:p w14:paraId="0A6A3958" w14:textId="4D51250D" w:rsidR="00332B5F" w:rsidRDefault="00332B5F" w:rsidP="00332B5F">
      <w:pPr>
        <w:pStyle w:val="ListParagraph"/>
        <w:numPr>
          <w:ilvl w:val="2"/>
          <w:numId w:val="33"/>
        </w:numPr>
      </w:pPr>
      <w:r>
        <w:t>N</w:t>
      </w:r>
      <w:r>
        <w:rPr>
          <w:rFonts w:hint="eastAsia"/>
          <w:lang w:eastAsia="zh-CN"/>
        </w:rPr>
        <w:t>PC</w:t>
      </w:r>
      <w:r>
        <w:t xml:space="preserve">s </w:t>
      </w:r>
      <w:r w:rsidR="008B5D15">
        <w:t>act</w:t>
      </w:r>
      <w:r>
        <w:t xml:space="preserve"> the stories</w:t>
      </w:r>
      <w:r w:rsidR="00B10B18">
        <w:t>, with movements/interactions/dialogues.</w:t>
      </w:r>
    </w:p>
    <w:p w14:paraId="021B9DF2" w14:textId="76B6FFEB" w:rsidR="00B27D66" w:rsidRDefault="00C73937" w:rsidP="00A84227">
      <w:pPr>
        <w:pStyle w:val="ListParagraph"/>
        <w:numPr>
          <w:ilvl w:val="1"/>
          <w:numId w:val="33"/>
        </w:numPr>
      </w:pPr>
      <w:r>
        <w:t xml:space="preserve">Follow </w:t>
      </w:r>
      <w:r>
        <w:rPr>
          <w:rFonts w:hint="eastAsia"/>
          <w:lang w:eastAsia="zh-CN"/>
        </w:rPr>
        <w:t>All</w:t>
      </w:r>
      <w:r>
        <w:t>y/Enemy</w:t>
      </w:r>
    </w:p>
    <w:p w14:paraId="0FE9B1DA" w14:textId="13A62672" w:rsidR="008B5D15" w:rsidRDefault="00CB56F8" w:rsidP="008B5D15">
      <w:pPr>
        <w:pStyle w:val="ListParagraph"/>
        <w:numPr>
          <w:ilvl w:val="2"/>
          <w:numId w:val="33"/>
        </w:numPr>
      </w:pPr>
      <w:r>
        <w:t xml:space="preserve">As NPCs move across space, they also lead the way and open closed doors for players. </w:t>
      </w:r>
    </w:p>
    <w:p w14:paraId="4F020006" w14:textId="3220115C" w:rsidR="00CB56F8" w:rsidRDefault="000C726C" w:rsidP="008B5D15">
      <w:pPr>
        <w:pStyle w:val="ListParagraph"/>
        <w:numPr>
          <w:ilvl w:val="2"/>
          <w:numId w:val="33"/>
        </w:numPr>
      </w:pPr>
      <w:r>
        <w:lastRenderedPageBreak/>
        <w:t>Flying combine carriers fly in certain paths, which leads the way to the destination players need to go.</w:t>
      </w:r>
    </w:p>
    <w:p w14:paraId="33F034AA" w14:textId="18968901" w:rsidR="00C73937" w:rsidRDefault="00C73937" w:rsidP="00A84227">
      <w:pPr>
        <w:pStyle w:val="ListParagraph"/>
        <w:numPr>
          <w:ilvl w:val="1"/>
          <w:numId w:val="33"/>
        </w:numPr>
      </w:pPr>
      <w:r>
        <w:t>Broadcast</w:t>
      </w:r>
    </w:p>
    <w:p w14:paraId="1D30F94B" w14:textId="796ECA8B" w:rsidR="00820640" w:rsidRDefault="00820640" w:rsidP="00F61B55">
      <w:pPr>
        <w:pStyle w:val="ListParagraph"/>
        <w:numPr>
          <w:ilvl w:val="2"/>
          <w:numId w:val="33"/>
        </w:numPr>
      </w:pPr>
      <w:r>
        <w:t>Environmental sound.</w:t>
      </w:r>
    </w:p>
    <w:p w14:paraId="2FA5EC0E" w14:textId="43601E38" w:rsidR="00820640" w:rsidRDefault="00820640" w:rsidP="00F61B55">
      <w:pPr>
        <w:pStyle w:val="ListParagraph"/>
        <w:numPr>
          <w:ilvl w:val="2"/>
          <w:numId w:val="33"/>
        </w:numPr>
      </w:pPr>
      <w:r>
        <w:t>Tower destroyed feedback.</w:t>
      </w:r>
    </w:p>
    <w:p w14:paraId="17642F3E" w14:textId="5AECFDFA" w:rsidR="00F61B55" w:rsidRDefault="002D2C6B" w:rsidP="00A24F52">
      <w:pPr>
        <w:pStyle w:val="ListParagraph"/>
        <w:numPr>
          <w:ilvl w:val="2"/>
          <w:numId w:val="33"/>
        </w:numPr>
      </w:pPr>
      <w:r>
        <w:t xml:space="preserve">Conveyance for direction </w:t>
      </w:r>
      <w:r w:rsidR="00A24F52">
        <w:t xml:space="preserve">&amp; enemy NPC acting </w:t>
      </w:r>
      <w:r>
        <w:t>in combine facilities.</w:t>
      </w:r>
      <w:r w:rsidR="00820640">
        <w:t xml:space="preserve"> </w:t>
      </w:r>
    </w:p>
    <w:p w14:paraId="00D17F5B" w14:textId="77F9A556" w:rsidR="00C73937" w:rsidRDefault="00C73937" w:rsidP="00A84227">
      <w:pPr>
        <w:pStyle w:val="ListParagraph"/>
        <w:numPr>
          <w:ilvl w:val="1"/>
          <w:numId w:val="33"/>
        </w:numPr>
      </w:pPr>
      <w:r>
        <w:t>Phone/Interphone</w:t>
      </w:r>
    </w:p>
    <w:p w14:paraId="32F0CB05" w14:textId="3274DC00" w:rsidR="00F61B55" w:rsidRDefault="00F61B55" w:rsidP="00F61B55">
      <w:pPr>
        <w:pStyle w:val="ListParagraph"/>
        <w:numPr>
          <w:ilvl w:val="2"/>
          <w:numId w:val="33"/>
        </w:numPr>
      </w:pPr>
      <w:r>
        <w:t>Allies may communicate with the player for instructions through phones when they are not right beside.</w:t>
      </w:r>
    </w:p>
    <w:p w14:paraId="5F31BF82" w14:textId="109CC964" w:rsidR="00B71301" w:rsidRDefault="00B71301" w:rsidP="00A84227">
      <w:pPr>
        <w:pStyle w:val="ListParagraph"/>
        <w:numPr>
          <w:ilvl w:val="1"/>
          <w:numId w:val="33"/>
        </w:numPr>
      </w:pPr>
      <w:r>
        <w:t>Time</w:t>
      </w:r>
    </w:p>
    <w:p w14:paraId="55F4BA81" w14:textId="0D63B4BD" w:rsidR="00B71301" w:rsidRDefault="00B71301" w:rsidP="00B71301">
      <w:pPr>
        <w:pStyle w:val="ListParagraph"/>
        <w:numPr>
          <w:ilvl w:val="2"/>
          <w:numId w:val="33"/>
        </w:numPr>
      </w:pPr>
      <w:r>
        <w:t>The game takes 2 days in the game world.</w:t>
      </w:r>
    </w:p>
    <w:p w14:paraId="7D9EB4A3" w14:textId="477682FD" w:rsidR="00B71301" w:rsidRDefault="00B71301" w:rsidP="00B71301">
      <w:pPr>
        <w:pStyle w:val="ListParagraph"/>
        <w:numPr>
          <w:ilvl w:val="2"/>
          <w:numId w:val="33"/>
        </w:numPr>
      </w:pPr>
      <w:r>
        <w:rPr>
          <w:rFonts w:hint="eastAsia"/>
          <w:lang w:eastAsia="zh-CN"/>
        </w:rPr>
        <w:t>Ref</w:t>
      </w:r>
      <w:r>
        <w:t xml:space="preserve">lected by the daylight: </w:t>
      </w:r>
      <w:r w:rsidR="003A3D66">
        <w:t xml:space="preserve">sunset </w:t>
      </w:r>
      <w:r w:rsidR="00D037F4">
        <w:t>around</w:t>
      </w:r>
      <w:r w:rsidR="003A3D66">
        <w:t xml:space="preserve"> Black Mesa east, </w:t>
      </w:r>
      <w:r>
        <w:t xml:space="preserve">night at </w:t>
      </w:r>
      <w:proofErr w:type="spellStart"/>
      <w:r>
        <w:t>Ravenholm</w:t>
      </w:r>
      <w:proofErr w:type="spellEnd"/>
      <w:r>
        <w:t xml:space="preserve">, </w:t>
      </w:r>
      <w:r w:rsidR="00D34C06">
        <w:t>day at highway</w:t>
      </w:r>
      <w:r w:rsidR="006A7D12">
        <w:t xml:space="preserve"> again</w:t>
      </w:r>
      <w:r w:rsidR="00D34C06">
        <w:t>.</w:t>
      </w:r>
    </w:p>
    <w:p w14:paraId="18CF8609" w14:textId="4F508601" w:rsidR="00A84227" w:rsidRDefault="00A84227" w:rsidP="00A84227">
      <w:pPr>
        <w:pStyle w:val="ListParagraph"/>
        <w:numPr>
          <w:ilvl w:val="1"/>
          <w:numId w:val="33"/>
        </w:numPr>
      </w:pPr>
      <w:r>
        <w:t>Ally</w:t>
      </w:r>
    </w:p>
    <w:p w14:paraId="202D8642" w14:textId="676F27D0" w:rsidR="004B0263" w:rsidRDefault="004B0263" w:rsidP="004B0263">
      <w:pPr>
        <w:pStyle w:val="ListParagraph"/>
        <w:numPr>
          <w:ilvl w:val="2"/>
          <w:numId w:val="33"/>
        </w:numPr>
      </w:pPr>
      <w:r>
        <w:t>Alyx Vance</w:t>
      </w:r>
      <w:r w:rsidR="003E44CE">
        <w:t xml:space="preserve">: </w:t>
      </w:r>
      <w:r w:rsidR="003E44CE">
        <w:rPr>
          <w:rFonts w:hint="eastAsia"/>
          <w:lang w:eastAsia="zh-CN"/>
        </w:rPr>
        <w:t>de</w:t>
      </w:r>
      <w:r w:rsidR="003E44CE">
        <w:rPr>
          <w:lang w:eastAsia="zh-CN"/>
        </w:rPr>
        <w:t>u</w:t>
      </w:r>
      <w:r w:rsidR="003E44CE">
        <w:rPr>
          <w:rFonts w:hint="eastAsia"/>
          <w:lang w:eastAsia="zh-CN"/>
        </w:rPr>
        <w:t>ter</w:t>
      </w:r>
      <w:r w:rsidR="003E44CE">
        <w:t>agonist</w:t>
      </w:r>
      <w:r w:rsidR="00287DC9">
        <w:t>, leads the way most of the time</w:t>
      </w:r>
      <w:r w:rsidR="00B93E36">
        <w:t>.</w:t>
      </w:r>
    </w:p>
    <w:p w14:paraId="0D8451BE" w14:textId="4D2C0669" w:rsidR="004B0263" w:rsidRDefault="004B0263" w:rsidP="004B0263">
      <w:pPr>
        <w:pStyle w:val="ListParagraph"/>
        <w:numPr>
          <w:ilvl w:val="2"/>
          <w:numId w:val="33"/>
        </w:numPr>
      </w:pPr>
      <w:r>
        <w:t>Barney Calhoun</w:t>
      </w:r>
      <w:r w:rsidR="00BD3252">
        <w:t>: tritagonist</w:t>
      </w:r>
      <w:r w:rsidR="00B93E36">
        <w:t>, guard, opens doors in the facility.</w:t>
      </w:r>
    </w:p>
    <w:p w14:paraId="2840AF9B" w14:textId="6EE12785" w:rsidR="004B0263" w:rsidRDefault="004B0263" w:rsidP="004B0263">
      <w:pPr>
        <w:pStyle w:val="ListParagraph"/>
        <w:numPr>
          <w:ilvl w:val="2"/>
          <w:numId w:val="33"/>
        </w:numPr>
      </w:pPr>
      <w:r>
        <w:t>Judith Mossman</w:t>
      </w:r>
      <w:r w:rsidR="003E44CE">
        <w:t>: scientist</w:t>
      </w:r>
      <w:r w:rsidR="00791EEB">
        <w:t>, triple agent</w:t>
      </w:r>
      <w:r w:rsidR="00B9100F">
        <w:t>, more functional in the narrative.</w:t>
      </w:r>
    </w:p>
    <w:p w14:paraId="549D8F05" w14:textId="3F754979" w:rsidR="004B0263" w:rsidRDefault="004B0263" w:rsidP="004B0263">
      <w:pPr>
        <w:pStyle w:val="ListParagraph"/>
        <w:numPr>
          <w:ilvl w:val="2"/>
          <w:numId w:val="33"/>
        </w:numPr>
      </w:pPr>
      <w:r>
        <w:t>Eli Vance</w:t>
      </w:r>
      <w:r w:rsidR="003E44CE">
        <w:t>: Alyx’s father</w:t>
      </w:r>
      <w:r w:rsidR="004D1794">
        <w:t>, hostage at some point.</w:t>
      </w:r>
    </w:p>
    <w:p w14:paraId="3B84981F" w14:textId="54DB14E1" w:rsidR="004B0263" w:rsidRDefault="004B0263" w:rsidP="004B0263">
      <w:pPr>
        <w:pStyle w:val="ListParagraph"/>
        <w:numPr>
          <w:ilvl w:val="2"/>
          <w:numId w:val="33"/>
        </w:numPr>
      </w:pPr>
      <w:r>
        <w:t>Isaac Kleiner</w:t>
      </w:r>
      <w:r w:rsidR="006C47DF">
        <w:t>: scientist, stays in the teleporter entrance.</w:t>
      </w:r>
    </w:p>
    <w:p w14:paraId="68CCA6EA" w14:textId="22A3BD83" w:rsidR="004B0263" w:rsidRDefault="004B0263" w:rsidP="004B0263">
      <w:pPr>
        <w:pStyle w:val="ListParagraph"/>
        <w:numPr>
          <w:ilvl w:val="2"/>
          <w:numId w:val="33"/>
        </w:numPr>
      </w:pPr>
      <w:r>
        <w:t>Father Grigori</w:t>
      </w:r>
      <w:r w:rsidR="00EB1E8F">
        <w:t xml:space="preserve">: </w:t>
      </w:r>
      <w:r w:rsidR="00C00662" w:rsidRPr="00C00662">
        <w:t xml:space="preserve">only known surviving occupant of </w:t>
      </w:r>
      <w:proofErr w:type="spellStart"/>
      <w:r w:rsidR="00C00662" w:rsidRPr="00C00662">
        <w:t>Ravenholm</w:t>
      </w:r>
      <w:proofErr w:type="spellEnd"/>
      <w:r w:rsidR="00C00662">
        <w:t>, leads the way there.</w:t>
      </w:r>
    </w:p>
    <w:p w14:paraId="0E2C4E0E" w14:textId="086207DE" w:rsidR="004B0263" w:rsidRDefault="004B0263" w:rsidP="004B0263">
      <w:pPr>
        <w:pStyle w:val="ListParagraph"/>
        <w:numPr>
          <w:ilvl w:val="2"/>
          <w:numId w:val="33"/>
        </w:numPr>
      </w:pPr>
      <w:r>
        <w:t>Dog</w:t>
      </w:r>
      <w:r w:rsidR="006A77C2">
        <w:t xml:space="preserve">: </w:t>
      </w:r>
      <w:r w:rsidR="00746224">
        <w:t>Alyx’s pet robot</w:t>
      </w:r>
      <w:r w:rsidR="00495C0A">
        <w:t xml:space="preserve"> </w:t>
      </w:r>
      <w:r w:rsidR="00746224">
        <w:t xml:space="preserve">that </w:t>
      </w:r>
      <w:r w:rsidR="00495C0A">
        <w:t xml:space="preserve">helps the player to </w:t>
      </w:r>
      <w:r w:rsidR="00225684">
        <w:t>master</w:t>
      </w:r>
      <w:r w:rsidR="00495C0A">
        <w:t xml:space="preserve"> gravity gun.</w:t>
      </w:r>
    </w:p>
    <w:p w14:paraId="22F8CF32" w14:textId="3504523F" w:rsidR="002B0E61" w:rsidRDefault="004B0263" w:rsidP="004B0263">
      <w:pPr>
        <w:pStyle w:val="ListParagraph"/>
        <w:numPr>
          <w:ilvl w:val="2"/>
          <w:numId w:val="33"/>
        </w:numPr>
      </w:pPr>
      <w:proofErr w:type="spellStart"/>
      <w:r>
        <w:t>Vortigaunts</w:t>
      </w:r>
      <w:proofErr w:type="spellEnd"/>
      <w:r w:rsidR="003E44CE">
        <w:t xml:space="preserve">: </w:t>
      </w:r>
      <w:r w:rsidR="00C03E4C">
        <w:t>auxiliary characters</w:t>
      </w:r>
      <w:r w:rsidR="00C85D10">
        <w:t xml:space="preserve">, set up airboat </w:t>
      </w:r>
      <w:proofErr w:type="gramStart"/>
      <w:r w:rsidR="00C85D10">
        <w:t>gun</w:t>
      </w:r>
      <w:proofErr w:type="gramEnd"/>
      <w:r w:rsidR="00C85D10">
        <w:t xml:space="preserve"> for the player.</w:t>
      </w:r>
    </w:p>
    <w:p w14:paraId="3279B5EF" w14:textId="3FAB630B" w:rsidR="00926ACC" w:rsidRDefault="00035D45" w:rsidP="00926ACC">
      <w:pPr>
        <w:pStyle w:val="ListParagraph"/>
        <w:numPr>
          <w:ilvl w:val="0"/>
          <w:numId w:val="33"/>
        </w:numPr>
      </w:pPr>
      <w:r>
        <w:t>Interactable</w:t>
      </w:r>
      <w:r w:rsidR="0048346D">
        <w:t>/Gameplay Objects</w:t>
      </w:r>
    </w:p>
    <w:tbl>
      <w:tblPr>
        <w:tblStyle w:val="GridTable5Dark-Accent1"/>
        <w:tblW w:w="90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9"/>
        <w:gridCol w:w="1686"/>
        <w:gridCol w:w="3780"/>
        <w:gridCol w:w="3060"/>
      </w:tblGrid>
      <w:tr w:rsidR="00ED7113" w14:paraId="6E52A197" w14:textId="77777777" w:rsidTr="00196BF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9" w:type="dxa"/>
          </w:tcPr>
          <w:p w14:paraId="405B8F1F" w14:textId="77777777" w:rsidR="007121D2" w:rsidRDefault="007121D2" w:rsidP="0096626E">
            <w:pPr>
              <w:jc w:val="center"/>
            </w:pPr>
            <w:r>
              <w:t>#</w:t>
            </w:r>
          </w:p>
        </w:tc>
        <w:tc>
          <w:tcPr>
            <w:tcW w:w="1686" w:type="dxa"/>
          </w:tcPr>
          <w:p w14:paraId="138E5EB3" w14:textId="77777777" w:rsidR="007121D2" w:rsidRDefault="007121D2" w:rsidP="0096626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Name</w:t>
            </w:r>
          </w:p>
        </w:tc>
        <w:tc>
          <w:tcPr>
            <w:tcW w:w="3780" w:type="dxa"/>
          </w:tcPr>
          <w:p w14:paraId="57D3A29D" w14:textId="629C117D" w:rsidR="007121D2" w:rsidRDefault="009112C4" w:rsidP="0096626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Descri</w:t>
            </w:r>
            <w:r w:rsidR="00093693">
              <w:t>p</w:t>
            </w:r>
            <w:r>
              <w:t>tion</w:t>
            </w:r>
          </w:p>
        </w:tc>
        <w:tc>
          <w:tcPr>
            <w:tcW w:w="3060" w:type="dxa"/>
          </w:tcPr>
          <w:p w14:paraId="6D12339B" w14:textId="09C65226" w:rsidR="007121D2" w:rsidRDefault="009112C4" w:rsidP="0096626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Possible Interactions</w:t>
            </w:r>
          </w:p>
        </w:tc>
      </w:tr>
      <w:tr w:rsidR="00ED7113" w:rsidRPr="00752864" w14:paraId="0E2A6A7A" w14:textId="77777777" w:rsidTr="00196B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9" w:type="dxa"/>
          </w:tcPr>
          <w:p w14:paraId="730E076D" w14:textId="77777777" w:rsidR="007121D2" w:rsidRDefault="007121D2" w:rsidP="0096626E">
            <w:pPr>
              <w:jc w:val="center"/>
            </w:pPr>
            <w:r>
              <w:t>1</w:t>
            </w:r>
          </w:p>
        </w:tc>
        <w:tc>
          <w:tcPr>
            <w:tcW w:w="1686" w:type="dxa"/>
            <w:shd w:val="clear" w:color="auto" w:fill="D9D9D9" w:themeFill="background1" w:themeFillShade="D9"/>
            <w:vAlign w:val="bottom"/>
          </w:tcPr>
          <w:p w14:paraId="7C3FDE40" w14:textId="7058A2ED" w:rsidR="007121D2" w:rsidRDefault="0048346D" w:rsidP="009662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</w:rPr>
              <w:t>Door</w:t>
            </w:r>
          </w:p>
        </w:tc>
        <w:tc>
          <w:tcPr>
            <w:tcW w:w="3780" w:type="dxa"/>
            <w:shd w:val="clear" w:color="auto" w:fill="D9D9D9" w:themeFill="background1" w:themeFillShade="D9"/>
          </w:tcPr>
          <w:p w14:paraId="393E2E9E" w14:textId="006A0E75" w:rsidR="007121D2" w:rsidRDefault="00135FE3" w:rsidP="009662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Open/locked</w:t>
            </w:r>
          </w:p>
        </w:tc>
        <w:tc>
          <w:tcPr>
            <w:tcW w:w="3060" w:type="dxa"/>
            <w:shd w:val="clear" w:color="auto" w:fill="D9D9D9" w:themeFill="background1" w:themeFillShade="D9"/>
          </w:tcPr>
          <w:p w14:paraId="218F367F" w14:textId="47EC8EC5" w:rsidR="007121D2" w:rsidRPr="00752864" w:rsidRDefault="00093693" w:rsidP="009662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open</w:t>
            </w:r>
          </w:p>
        </w:tc>
      </w:tr>
      <w:tr w:rsidR="00ED7113" w:rsidRPr="00752864" w14:paraId="7BF7054C" w14:textId="77777777" w:rsidTr="00196B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9" w:type="dxa"/>
            <w:vAlign w:val="bottom"/>
          </w:tcPr>
          <w:p w14:paraId="0C43709D" w14:textId="77777777" w:rsidR="007121D2" w:rsidRDefault="007121D2" w:rsidP="0096626E">
            <w:pPr>
              <w:jc w:val="center"/>
            </w:pPr>
            <w:r>
              <w:t>2</w:t>
            </w:r>
          </w:p>
        </w:tc>
        <w:tc>
          <w:tcPr>
            <w:tcW w:w="1686" w:type="dxa"/>
            <w:shd w:val="clear" w:color="auto" w:fill="FFFFFF" w:themeFill="background1"/>
            <w:vAlign w:val="bottom"/>
          </w:tcPr>
          <w:p w14:paraId="1243E38C" w14:textId="6DC2FF62" w:rsidR="007121D2" w:rsidRDefault="0048346D" w:rsidP="009662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</w:rPr>
              <w:t>Elevator</w:t>
            </w:r>
          </w:p>
        </w:tc>
        <w:tc>
          <w:tcPr>
            <w:tcW w:w="3780" w:type="dxa"/>
            <w:shd w:val="clear" w:color="auto" w:fill="FFFFFF" w:themeFill="background1"/>
          </w:tcPr>
          <w:p w14:paraId="517D214A" w14:textId="733329D2" w:rsidR="007121D2" w:rsidRDefault="0069335C" w:rsidP="009662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Narrative transition for space</w:t>
            </w:r>
          </w:p>
        </w:tc>
        <w:tc>
          <w:tcPr>
            <w:tcW w:w="3060" w:type="dxa"/>
            <w:shd w:val="clear" w:color="auto" w:fill="FFFFFF" w:themeFill="background1"/>
          </w:tcPr>
          <w:p w14:paraId="4872ECE6" w14:textId="12BD84F9" w:rsidR="007121D2" w:rsidRPr="00752864" w:rsidRDefault="0069335C" w:rsidP="009662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Button interaction</w:t>
            </w:r>
          </w:p>
        </w:tc>
      </w:tr>
      <w:tr w:rsidR="00ED7113" w:rsidRPr="007463CE" w14:paraId="4A03F985" w14:textId="77777777" w:rsidTr="00196B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9" w:type="dxa"/>
            <w:vAlign w:val="bottom"/>
          </w:tcPr>
          <w:p w14:paraId="4E933B54" w14:textId="77777777" w:rsidR="007121D2" w:rsidRDefault="007121D2" w:rsidP="0096626E">
            <w:pPr>
              <w:jc w:val="center"/>
            </w:pPr>
            <w:r>
              <w:t>3</w:t>
            </w:r>
          </w:p>
        </w:tc>
        <w:tc>
          <w:tcPr>
            <w:tcW w:w="1686" w:type="dxa"/>
            <w:shd w:val="clear" w:color="auto" w:fill="D9D9D9" w:themeFill="background1" w:themeFillShade="D9"/>
            <w:vAlign w:val="bottom"/>
          </w:tcPr>
          <w:p w14:paraId="0157F623" w14:textId="24AD866F" w:rsidR="007121D2" w:rsidRDefault="00A04B49" w:rsidP="009662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</w:rPr>
              <w:t>Sawblade (gear)</w:t>
            </w:r>
          </w:p>
        </w:tc>
        <w:tc>
          <w:tcPr>
            <w:tcW w:w="3780" w:type="dxa"/>
            <w:shd w:val="clear" w:color="auto" w:fill="D9D9D9" w:themeFill="background1" w:themeFillShade="D9"/>
          </w:tcPr>
          <w:p w14:paraId="312B8040" w14:textId="77777777" w:rsidR="007121D2" w:rsidRDefault="00B21014" w:rsidP="009662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Sharp on the edge</w:t>
            </w:r>
          </w:p>
          <w:p w14:paraId="268A506B" w14:textId="29CDF6EE" w:rsidR="00C838A6" w:rsidRDefault="00C838A6" w:rsidP="009662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838A6">
              <w:rPr>
                <w:noProof/>
              </w:rPr>
              <w:drawing>
                <wp:inline distT="0" distB="0" distL="0" distR="0" wp14:anchorId="6E76ACEF" wp14:editId="23512B78">
                  <wp:extent cx="2011680" cy="1123618"/>
                  <wp:effectExtent l="0" t="0" r="7620" b="635"/>
                  <wp:docPr id="190282498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2824981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8310" cy="1127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196BF2">
              <w:t>[3]</w:t>
            </w:r>
          </w:p>
        </w:tc>
        <w:tc>
          <w:tcPr>
            <w:tcW w:w="3060" w:type="dxa"/>
            <w:shd w:val="clear" w:color="auto" w:fill="D9D9D9" w:themeFill="background1" w:themeFillShade="D9"/>
          </w:tcPr>
          <w:p w14:paraId="233BD917" w14:textId="5DF00F40" w:rsidR="007121D2" w:rsidRPr="007463CE" w:rsidRDefault="00C838A6" w:rsidP="009662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Kill enemies and break obstacles</w:t>
            </w:r>
          </w:p>
        </w:tc>
      </w:tr>
      <w:tr w:rsidR="0040348C" w:rsidRPr="007463CE" w14:paraId="679FC59A" w14:textId="77777777" w:rsidTr="00196B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9" w:type="dxa"/>
            <w:vAlign w:val="bottom"/>
          </w:tcPr>
          <w:p w14:paraId="52C92A68" w14:textId="776C975C" w:rsidR="0048346D" w:rsidRDefault="0048346D" w:rsidP="0096626E">
            <w:pPr>
              <w:jc w:val="center"/>
            </w:pPr>
            <w:r>
              <w:t>4</w:t>
            </w:r>
          </w:p>
        </w:tc>
        <w:tc>
          <w:tcPr>
            <w:tcW w:w="1686" w:type="dxa"/>
            <w:shd w:val="clear" w:color="auto" w:fill="FFFFFF" w:themeFill="background1"/>
            <w:vAlign w:val="bottom"/>
          </w:tcPr>
          <w:p w14:paraId="0A6CA975" w14:textId="421368B4" w:rsidR="0048346D" w:rsidRDefault="002F2271" w:rsidP="009662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Crane</w:t>
            </w:r>
          </w:p>
        </w:tc>
        <w:tc>
          <w:tcPr>
            <w:tcW w:w="3780" w:type="dxa"/>
            <w:shd w:val="clear" w:color="auto" w:fill="FFFFFF" w:themeFill="background1"/>
          </w:tcPr>
          <w:p w14:paraId="05ADA089" w14:textId="3C0B3E03" w:rsidR="0048346D" w:rsidRDefault="00460465" w:rsidP="009662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60465">
              <w:rPr>
                <w:noProof/>
              </w:rPr>
              <w:drawing>
                <wp:inline distT="0" distB="0" distL="0" distR="0" wp14:anchorId="5F1AAE7F" wp14:editId="11B86FC8">
                  <wp:extent cx="2046157" cy="1280160"/>
                  <wp:effectExtent l="0" t="0" r="0" b="0"/>
                  <wp:docPr id="31898724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8987241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4786" cy="12855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196BF2">
              <w:t>[3]</w:t>
            </w:r>
          </w:p>
        </w:tc>
        <w:tc>
          <w:tcPr>
            <w:tcW w:w="3060" w:type="dxa"/>
            <w:shd w:val="clear" w:color="auto" w:fill="FFFFFF" w:themeFill="background1"/>
          </w:tcPr>
          <w:p w14:paraId="70F44FA1" w14:textId="4C46486D" w:rsidR="0048346D" w:rsidRDefault="00460465" w:rsidP="009662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Kill enemies and maneuver</w:t>
            </w:r>
            <w:r w:rsidR="00E93DB8">
              <w:t xml:space="preserve"> as bridge</w:t>
            </w:r>
          </w:p>
        </w:tc>
      </w:tr>
      <w:tr w:rsidR="0040348C" w:rsidRPr="007463CE" w14:paraId="5C541148" w14:textId="77777777" w:rsidTr="00196B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9" w:type="dxa"/>
            <w:vAlign w:val="bottom"/>
          </w:tcPr>
          <w:p w14:paraId="231F0C68" w14:textId="1BF78C46" w:rsidR="0048346D" w:rsidRDefault="0048346D" w:rsidP="0096626E">
            <w:pPr>
              <w:jc w:val="center"/>
            </w:pPr>
            <w:r>
              <w:lastRenderedPageBreak/>
              <w:t>5</w:t>
            </w:r>
          </w:p>
        </w:tc>
        <w:tc>
          <w:tcPr>
            <w:tcW w:w="1686" w:type="dxa"/>
            <w:shd w:val="clear" w:color="auto" w:fill="D9D9D9" w:themeFill="background1" w:themeFillShade="D9"/>
            <w:vAlign w:val="bottom"/>
          </w:tcPr>
          <w:p w14:paraId="792BB54A" w14:textId="68CBDA63" w:rsidR="0048346D" w:rsidRDefault="002F2271" w:rsidP="009662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Platform</w:t>
            </w:r>
          </w:p>
        </w:tc>
        <w:tc>
          <w:tcPr>
            <w:tcW w:w="3780" w:type="dxa"/>
            <w:shd w:val="clear" w:color="auto" w:fill="D9D9D9" w:themeFill="background1" w:themeFillShade="D9"/>
          </w:tcPr>
          <w:p w14:paraId="1CD6CAFA" w14:textId="103EE874" w:rsidR="0048346D" w:rsidRDefault="00B661D7" w:rsidP="009662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661D7">
              <w:rPr>
                <w:noProof/>
              </w:rPr>
              <w:drawing>
                <wp:inline distT="0" distB="0" distL="0" distR="0" wp14:anchorId="3F6E52B9" wp14:editId="6797C617">
                  <wp:extent cx="2034540" cy="1269849"/>
                  <wp:effectExtent l="0" t="0" r="3810" b="6985"/>
                  <wp:docPr id="96532432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5324326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8170" cy="12783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2D484F">
              <w:t>[3]</w:t>
            </w:r>
          </w:p>
        </w:tc>
        <w:tc>
          <w:tcPr>
            <w:tcW w:w="3060" w:type="dxa"/>
            <w:shd w:val="clear" w:color="auto" w:fill="D9D9D9" w:themeFill="background1" w:themeFillShade="D9"/>
          </w:tcPr>
          <w:p w14:paraId="77358C4B" w14:textId="6069C942" w:rsidR="0048346D" w:rsidRDefault="00711C8F" w:rsidP="009662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</w:t>
            </w:r>
            <w:r w:rsidR="00E8680F">
              <w:t>aneuver</w:t>
            </w:r>
            <w:r>
              <w:t>, controlled by buttons</w:t>
            </w:r>
          </w:p>
        </w:tc>
      </w:tr>
      <w:tr w:rsidR="00D83252" w:rsidRPr="007463CE" w14:paraId="6CC89B34" w14:textId="77777777" w:rsidTr="00196B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9" w:type="dxa"/>
            <w:vAlign w:val="bottom"/>
          </w:tcPr>
          <w:p w14:paraId="7DEF39B5" w14:textId="4265233F" w:rsidR="00CD3020" w:rsidRDefault="00CD3020" w:rsidP="0096626E">
            <w:pPr>
              <w:jc w:val="center"/>
            </w:pPr>
            <w:r>
              <w:t>6</w:t>
            </w:r>
          </w:p>
        </w:tc>
        <w:tc>
          <w:tcPr>
            <w:tcW w:w="1686" w:type="dxa"/>
            <w:shd w:val="clear" w:color="auto" w:fill="FFFFFF" w:themeFill="background1"/>
            <w:vAlign w:val="bottom"/>
          </w:tcPr>
          <w:p w14:paraId="5D85D22F" w14:textId="3A5DFAA3" w:rsidR="00CD3020" w:rsidRDefault="00CD3020" w:rsidP="009662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Turbine Machine</w:t>
            </w:r>
          </w:p>
        </w:tc>
        <w:tc>
          <w:tcPr>
            <w:tcW w:w="3780" w:type="dxa"/>
            <w:shd w:val="clear" w:color="auto" w:fill="FFFFFF" w:themeFill="background1"/>
          </w:tcPr>
          <w:p w14:paraId="71DD4889" w14:textId="3B493F80" w:rsidR="00CD3020" w:rsidRPr="00B661D7" w:rsidRDefault="00405DC0" w:rsidP="009662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05DC0">
              <w:rPr>
                <w:noProof/>
              </w:rPr>
              <w:drawing>
                <wp:inline distT="0" distB="0" distL="0" distR="0" wp14:anchorId="09856B35" wp14:editId="42606F57">
                  <wp:extent cx="2018582" cy="1028700"/>
                  <wp:effectExtent l="0" t="0" r="1270" b="0"/>
                  <wp:docPr id="78377992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3779928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1584" cy="10404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2D484F">
              <w:t>[3]</w:t>
            </w:r>
          </w:p>
        </w:tc>
        <w:tc>
          <w:tcPr>
            <w:tcW w:w="3060" w:type="dxa"/>
            <w:shd w:val="clear" w:color="auto" w:fill="FFFFFF" w:themeFill="background1"/>
          </w:tcPr>
          <w:p w14:paraId="5134AC73" w14:textId="7FD4255A" w:rsidR="00CD3020" w:rsidRDefault="00C15586" w:rsidP="009662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Kills enemies</w:t>
            </w:r>
          </w:p>
        </w:tc>
      </w:tr>
      <w:tr w:rsidR="0040348C" w:rsidRPr="007463CE" w14:paraId="3774E26A" w14:textId="77777777" w:rsidTr="00196B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9" w:type="dxa"/>
            <w:vAlign w:val="bottom"/>
          </w:tcPr>
          <w:p w14:paraId="60A1DC41" w14:textId="278ECFFF" w:rsidR="0048346D" w:rsidRDefault="00CD3020" w:rsidP="0096626E">
            <w:pPr>
              <w:jc w:val="center"/>
            </w:pPr>
            <w:r>
              <w:t>7</w:t>
            </w:r>
          </w:p>
        </w:tc>
        <w:tc>
          <w:tcPr>
            <w:tcW w:w="1686" w:type="dxa"/>
            <w:shd w:val="clear" w:color="auto" w:fill="D9D9D9" w:themeFill="background1" w:themeFillShade="D9"/>
            <w:vAlign w:val="bottom"/>
          </w:tcPr>
          <w:p w14:paraId="3C8B9D27" w14:textId="1D8D31E9" w:rsidR="0048346D" w:rsidRDefault="00822C86" w:rsidP="009662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Fizzler</w:t>
            </w:r>
          </w:p>
        </w:tc>
        <w:tc>
          <w:tcPr>
            <w:tcW w:w="3780" w:type="dxa"/>
            <w:shd w:val="clear" w:color="auto" w:fill="D9D9D9" w:themeFill="background1" w:themeFillShade="D9"/>
          </w:tcPr>
          <w:p w14:paraId="5318BE74" w14:textId="5E2CD31E" w:rsidR="0048346D" w:rsidRDefault="00E00D26" w:rsidP="009662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00D26">
              <w:rPr>
                <w:noProof/>
              </w:rPr>
              <w:drawing>
                <wp:inline distT="0" distB="0" distL="0" distR="0" wp14:anchorId="0FEC0944" wp14:editId="32254C78">
                  <wp:extent cx="2045970" cy="1139492"/>
                  <wp:effectExtent l="0" t="0" r="0" b="3810"/>
                  <wp:docPr id="63053165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0531655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66760" cy="11510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B76ECA">
              <w:t>[3]</w:t>
            </w:r>
          </w:p>
        </w:tc>
        <w:tc>
          <w:tcPr>
            <w:tcW w:w="3060" w:type="dxa"/>
            <w:shd w:val="clear" w:color="auto" w:fill="D9D9D9" w:themeFill="background1" w:themeFillShade="D9"/>
          </w:tcPr>
          <w:p w14:paraId="774F4772" w14:textId="78B328FD" w:rsidR="0048346D" w:rsidRDefault="00E00D26" w:rsidP="009662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Physical barrier, but not for bullets</w:t>
            </w:r>
          </w:p>
        </w:tc>
      </w:tr>
      <w:tr w:rsidR="00ED7113" w:rsidRPr="002746D3" w14:paraId="2FAE2D70" w14:textId="77777777" w:rsidTr="00196B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9" w:type="dxa"/>
            <w:vAlign w:val="bottom"/>
          </w:tcPr>
          <w:p w14:paraId="15884151" w14:textId="0024CF51" w:rsidR="007121D2" w:rsidRDefault="00CD3020" w:rsidP="0096626E">
            <w:pPr>
              <w:jc w:val="center"/>
            </w:pPr>
            <w:r>
              <w:t>8</w:t>
            </w:r>
          </w:p>
        </w:tc>
        <w:tc>
          <w:tcPr>
            <w:tcW w:w="1686" w:type="dxa"/>
            <w:shd w:val="clear" w:color="auto" w:fill="FFFFFF" w:themeFill="background1"/>
            <w:vAlign w:val="bottom"/>
          </w:tcPr>
          <w:p w14:paraId="273E8211" w14:textId="5004ABAC" w:rsidR="007121D2" w:rsidRDefault="00A25631" w:rsidP="009662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Machine Arm</w:t>
            </w:r>
          </w:p>
        </w:tc>
        <w:tc>
          <w:tcPr>
            <w:tcW w:w="3780" w:type="dxa"/>
            <w:shd w:val="clear" w:color="auto" w:fill="FFFFFF" w:themeFill="background1"/>
          </w:tcPr>
          <w:p w14:paraId="24107E26" w14:textId="4F6CE772" w:rsidR="007121D2" w:rsidRDefault="00ED7113" w:rsidP="009662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D7113">
              <w:rPr>
                <w:noProof/>
              </w:rPr>
              <w:drawing>
                <wp:inline distT="0" distB="0" distL="0" distR="0" wp14:anchorId="6DDD39F5" wp14:editId="20DADBEE">
                  <wp:extent cx="1996440" cy="1397721"/>
                  <wp:effectExtent l="0" t="0" r="3810" b="0"/>
                  <wp:docPr id="149401335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4013355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25270" cy="14179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0A4FC5">
              <w:t>[3]</w:t>
            </w:r>
          </w:p>
        </w:tc>
        <w:tc>
          <w:tcPr>
            <w:tcW w:w="3060" w:type="dxa"/>
            <w:shd w:val="clear" w:color="auto" w:fill="FFFFFF" w:themeFill="background1"/>
          </w:tcPr>
          <w:p w14:paraId="27C44595" w14:textId="24B5891E" w:rsidR="007121D2" w:rsidRPr="00101B71" w:rsidRDefault="00073633" w:rsidP="009662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Moves the car</w:t>
            </w:r>
            <w:r w:rsidR="00CA1AAE">
              <w:t xml:space="preserve"> or other huge objects.</w:t>
            </w:r>
          </w:p>
        </w:tc>
      </w:tr>
      <w:tr w:rsidR="0040348C" w:rsidRPr="002746D3" w14:paraId="08AB7FBF" w14:textId="77777777" w:rsidTr="00196B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9" w:type="dxa"/>
            <w:vAlign w:val="bottom"/>
          </w:tcPr>
          <w:p w14:paraId="201A61A3" w14:textId="5B59EF9E" w:rsidR="009E7B3D" w:rsidRDefault="00CD3020" w:rsidP="0096626E">
            <w:pPr>
              <w:jc w:val="center"/>
            </w:pPr>
            <w:r>
              <w:t>9</w:t>
            </w:r>
          </w:p>
        </w:tc>
        <w:tc>
          <w:tcPr>
            <w:tcW w:w="1686" w:type="dxa"/>
            <w:shd w:val="clear" w:color="auto" w:fill="D9D9D9" w:themeFill="background1" w:themeFillShade="D9"/>
            <w:vAlign w:val="bottom"/>
          </w:tcPr>
          <w:p w14:paraId="2F205A9F" w14:textId="01BC1268" w:rsidR="009E7B3D" w:rsidRDefault="009E7B3D" w:rsidP="009662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Train</w:t>
            </w:r>
          </w:p>
        </w:tc>
        <w:tc>
          <w:tcPr>
            <w:tcW w:w="3780" w:type="dxa"/>
            <w:shd w:val="clear" w:color="auto" w:fill="D9D9D9" w:themeFill="background1" w:themeFillShade="D9"/>
          </w:tcPr>
          <w:p w14:paraId="07414647" w14:textId="0D4E0165" w:rsidR="009E7B3D" w:rsidRDefault="008D1B00" w:rsidP="009662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/</w:t>
            </w:r>
          </w:p>
        </w:tc>
        <w:tc>
          <w:tcPr>
            <w:tcW w:w="3060" w:type="dxa"/>
            <w:shd w:val="clear" w:color="auto" w:fill="D9D9D9" w:themeFill="background1" w:themeFillShade="D9"/>
          </w:tcPr>
          <w:p w14:paraId="27CFDACB" w14:textId="6C095A83" w:rsidR="009E7B3D" w:rsidRDefault="008D1B00" w:rsidP="009662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Move with it and use it as a bridge to get onto the other side of the building.</w:t>
            </w:r>
          </w:p>
          <w:p w14:paraId="6E31D454" w14:textId="42626303" w:rsidR="008D1B00" w:rsidRDefault="008D1B00" w:rsidP="009662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Obstacles to crawl underneath.</w:t>
            </w:r>
          </w:p>
        </w:tc>
      </w:tr>
      <w:tr w:rsidR="0040348C" w:rsidRPr="002746D3" w14:paraId="416D00E3" w14:textId="77777777" w:rsidTr="00196B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9" w:type="dxa"/>
            <w:vAlign w:val="bottom"/>
          </w:tcPr>
          <w:p w14:paraId="4BF0505F" w14:textId="5E09EC2C" w:rsidR="00287828" w:rsidRDefault="00CD3020" w:rsidP="0096626E">
            <w:pPr>
              <w:jc w:val="center"/>
            </w:pPr>
            <w:r>
              <w:t>10</w:t>
            </w:r>
          </w:p>
        </w:tc>
        <w:tc>
          <w:tcPr>
            <w:tcW w:w="1686" w:type="dxa"/>
            <w:shd w:val="clear" w:color="auto" w:fill="FFFFFF" w:themeFill="background1"/>
            <w:vAlign w:val="bottom"/>
          </w:tcPr>
          <w:p w14:paraId="5D483A21" w14:textId="0A6FF7FE" w:rsidR="00287828" w:rsidRDefault="00287828" w:rsidP="009662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Wheel Switch</w:t>
            </w:r>
          </w:p>
        </w:tc>
        <w:tc>
          <w:tcPr>
            <w:tcW w:w="3780" w:type="dxa"/>
            <w:shd w:val="clear" w:color="auto" w:fill="FFFFFF" w:themeFill="background1"/>
          </w:tcPr>
          <w:p w14:paraId="36EAFA3A" w14:textId="0012F86B" w:rsidR="00287828" w:rsidRDefault="00EF1428" w:rsidP="009662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Hold down interaction to switch</w:t>
            </w:r>
          </w:p>
        </w:tc>
        <w:tc>
          <w:tcPr>
            <w:tcW w:w="3060" w:type="dxa"/>
            <w:shd w:val="clear" w:color="auto" w:fill="FFFFFF" w:themeFill="background1"/>
          </w:tcPr>
          <w:p w14:paraId="6F8E4EAC" w14:textId="0C15F009" w:rsidR="00287828" w:rsidRDefault="00BD4F62" w:rsidP="009662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Switch for tube/gate/many things</w:t>
            </w:r>
          </w:p>
        </w:tc>
      </w:tr>
      <w:tr w:rsidR="0040348C" w:rsidRPr="002746D3" w14:paraId="0452E677" w14:textId="77777777" w:rsidTr="00196B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9" w:type="dxa"/>
            <w:vAlign w:val="bottom"/>
          </w:tcPr>
          <w:p w14:paraId="691C4D48" w14:textId="1575565F" w:rsidR="009E7B3D" w:rsidRDefault="000902C6" w:rsidP="0096626E">
            <w:pPr>
              <w:jc w:val="center"/>
            </w:pPr>
            <w:r>
              <w:t>1</w:t>
            </w:r>
            <w:r w:rsidR="00CD3020">
              <w:t>1</w:t>
            </w:r>
          </w:p>
        </w:tc>
        <w:tc>
          <w:tcPr>
            <w:tcW w:w="1686" w:type="dxa"/>
            <w:shd w:val="clear" w:color="auto" w:fill="D9D9D9" w:themeFill="background1" w:themeFillShade="D9"/>
            <w:vAlign w:val="bottom"/>
          </w:tcPr>
          <w:p w14:paraId="7DCDC142" w14:textId="7037AEDD" w:rsidR="009E7B3D" w:rsidRDefault="009E7B3D" w:rsidP="009662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Battery</w:t>
            </w:r>
          </w:p>
        </w:tc>
        <w:tc>
          <w:tcPr>
            <w:tcW w:w="3780" w:type="dxa"/>
            <w:shd w:val="clear" w:color="auto" w:fill="D9D9D9" w:themeFill="background1" w:themeFillShade="D9"/>
          </w:tcPr>
          <w:p w14:paraId="597BF5B7" w14:textId="0CA45662" w:rsidR="009E7B3D" w:rsidRDefault="00834B9D" w:rsidP="009662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/</w:t>
            </w:r>
          </w:p>
        </w:tc>
        <w:tc>
          <w:tcPr>
            <w:tcW w:w="3060" w:type="dxa"/>
            <w:shd w:val="clear" w:color="auto" w:fill="D9D9D9" w:themeFill="background1" w:themeFillShade="D9"/>
          </w:tcPr>
          <w:p w14:paraId="038E4753" w14:textId="2B1ABC80" w:rsidR="009E7B3D" w:rsidRDefault="001A0716" w:rsidP="009662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Connect electric circuit.</w:t>
            </w:r>
          </w:p>
        </w:tc>
      </w:tr>
      <w:tr w:rsidR="0040348C" w:rsidRPr="002746D3" w14:paraId="18EA879D" w14:textId="77777777" w:rsidTr="00196B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9" w:type="dxa"/>
            <w:vAlign w:val="bottom"/>
          </w:tcPr>
          <w:p w14:paraId="78A0559E" w14:textId="1AE5689D" w:rsidR="004618B6" w:rsidRDefault="000902C6" w:rsidP="0096626E">
            <w:pPr>
              <w:jc w:val="center"/>
            </w:pPr>
            <w:r>
              <w:t>1</w:t>
            </w:r>
            <w:r w:rsidR="00CD3020">
              <w:t>2</w:t>
            </w:r>
          </w:p>
        </w:tc>
        <w:tc>
          <w:tcPr>
            <w:tcW w:w="1686" w:type="dxa"/>
            <w:shd w:val="clear" w:color="auto" w:fill="FFFFFF" w:themeFill="background1"/>
            <w:vAlign w:val="bottom"/>
          </w:tcPr>
          <w:p w14:paraId="3A0183E3" w14:textId="45437014" w:rsidR="004618B6" w:rsidRDefault="004618B6" w:rsidP="009662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Cable</w:t>
            </w:r>
          </w:p>
        </w:tc>
        <w:tc>
          <w:tcPr>
            <w:tcW w:w="3780" w:type="dxa"/>
            <w:shd w:val="clear" w:color="auto" w:fill="FFFFFF" w:themeFill="background1"/>
          </w:tcPr>
          <w:p w14:paraId="672D6E1C" w14:textId="2D44CCED" w:rsidR="004618B6" w:rsidRDefault="0040348C" w:rsidP="009662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/</w:t>
            </w:r>
          </w:p>
        </w:tc>
        <w:tc>
          <w:tcPr>
            <w:tcW w:w="3060" w:type="dxa"/>
            <w:shd w:val="clear" w:color="auto" w:fill="FFFFFF" w:themeFill="background1"/>
          </w:tcPr>
          <w:p w14:paraId="54E60F6C" w14:textId="240EBDBE" w:rsidR="004618B6" w:rsidRDefault="0040348C" w:rsidP="009662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Plug in/out to connect/disconnect circuit.</w:t>
            </w:r>
          </w:p>
        </w:tc>
      </w:tr>
      <w:tr w:rsidR="00BD4F62" w:rsidRPr="002746D3" w14:paraId="4F29A94A" w14:textId="77777777" w:rsidTr="00196B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9" w:type="dxa"/>
            <w:vAlign w:val="bottom"/>
          </w:tcPr>
          <w:p w14:paraId="20E2FFC3" w14:textId="6E784E7B" w:rsidR="00BA48CB" w:rsidRDefault="000902C6" w:rsidP="0096626E">
            <w:pPr>
              <w:jc w:val="center"/>
            </w:pPr>
            <w:r>
              <w:t>1</w:t>
            </w:r>
            <w:r w:rsidR="00CD3020">
              <w:t>3</w:t>
            </w:r>
          </w:p>
        </w:tc>
        <w:tc>
          <w:tcPr>
            <w:tcW w:w="1686" w:type="dxa"/>
            <w:shd w:val="clear" w:color="auto" w:fill="D9D9D9" w:themeFill="background1" w:themeFillShade="D9"/>
            <w:vAlign w:val="bottom"/>
          </w:tcPr>
          <w:p w14:paraId="3F7A8CC5" w14:textId="6F7F4A87" w:rsidR="00BA48CB" w:rsidRDefault="00BA48CB" w:rsidP="009662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Ene</w:t>
            </w:r>
            <w:r w:rsidR="00106C1E">
              <w:t>r</w:t>
            </w:r>
            <w:r w:rsidR="00822C86">
              <w:t>gy Bal</w:t>
            </w:r>
            <w:r w:rsidR="000902C6">
              <w:t>l</w:t>
            </w:r>
          </w:p>
        </w:tc>
        <w:tc>
          <w:tcPr>
            <w:tcW w:w="3780" w:type="dxa"/>
            <w:shd w:val="clear" w:color="auto" w:fill="D9D9D9" w:themeFill="background1" w:themeFillShade="D9"/>
          </w:tcPr>
          <w:p w14:paraId="348B6A2A" w14:textId="66C0B322" w:rsidR="00BA48CB" w:rsidRDefault="009D5F75" w:rsidP="009662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1.</w:t>
            </w:r>
            <w:r w:rsidR="00173BDB">
              <w:t xml:space="preserve"> energy power for combine</w:t>
            </w:r>
          </w:p>
          <w:p w14:paraId="5B772C7E" w14:textId="741B7BEA" w:rsidR="009D5F75" w:rsidRDefault="009D5F75" w:rsidP="009662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2.</w:t>
            </w:r>
            <w:r w:rsidR="00C7165F">
              <w:t xml:space="preserve"> weapon for gravity gun</w:t>
            </w:r>
          </w:p>
        </w:tc>
        <w:tc>
          <w:tcPr>
            <w:tcW w:w="3060" w:type="dxa"/>
            <w:shd w:val="clear" w:color="auto" w:fill="D9D9D9" w:themeFill="background1" w:themeFillShade="D9"/>
          </w:tcPr>
          <w:p w14:paraId="05F2D031" w14:textId="08B88AAB" w:rsidR="00BA48CB" w:rsidRDefault="00810CD1" w:rsidP="009662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Destroy/use as weapon by gravity gun</w:t>
            </w:r>
          </w:p>
        </w:tc>
      </w:tr>
    </w:tbl>
    <w:p w14:paraId="2B1ACB60" w14:textId="77777777" w:rsidR="00AA7F97" w:rsidRDefault="00AA7F97" w:rsidP="00AA7F97"/>
    <w:p w14:paraId="42A76C2E" w14:textId="274A6695" w:rsidR="00AA7F97" w:rsidRDefault="00AA7F97" w:rsidP="00AA7F97">
      <w:pPr>
        <w:pStyle w:val="ListParagraph"/>
        <w:numPr>
          <w:ilvl w:val="0"/>
          <w:numId w:val="33"/>
        </w:numPr>
      </w:pPr>
      <w:r>
        <w:t>Puzzle-wise Mechanics</w:t>
      </w:r>
    </w:p>
    <w:tbl>
      <w:tblPr>
        <w:tblStyle w:val="GridTable5Dark-Accent1"/>
        <w:tblW w:w="91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0"/>
        <w:gridCol w:w="2125"/>
        <w:gridCol w:w="6480"/>
      </w:tblGrid>
      <w:tr w:rsidR="00AA7F97" w14:paraId="6FC1DB06" w14:textId="77777777" w:rsidTr="009813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</w:tcPr>
          <w:p w14:paraId="2BEE075D" w14:textId="77777777" w:rsidR="00AA7F97" w:rsidRDefault="00AA7F97" w:rsidP="0096626E">
            <w:pPr>
              <w:jc w:val="center"/>
            </w:pPr>
            <w:r>
              <w:t>#</w:t>
            </w:r>
          </w:p>
        </w:tc>
        <w:tc>
          <w:tcPr>
            <w:tcW w:w="2125" w:type="dxa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</w:tcPr>
          <w:p w14:paraId="659D4EC7" w14:textId="77777777" w:rsidR="00AA7F97" w:rsidRDefault="00AA7F97" w:rsidP="0096626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Name</w:t>
            </w:r>
          </w:p>
        </w:tc>
        <w:tc>
          <w:tcPr>
            <w:tcW w:w="6480" w:type="dxa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</w:tcPr>
          <w:p w14:paraId="5EE419E2" w14:textId="77777777" w:rsidR="00AA7F97" w:rsidRDefault="00AA7F97" w:rsidP="0096626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Function</w:t>
            </w:r>
          </w:p>
        </w:tc>
      </w:tr>
      <w:tr w:rsidR="00AA7F97" w:rsidRPr="00752864" w14:paraId="404F737A" w14:textId="77777777" w:rsidTr="009813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  <w:tcBorders>
              <w:left w:val="none" w:sz="0" w:space="0" w:color="auto"/>
            </w:tcBorders>
          </w:tcPr>
          <w:p w14:paraId="7AFC72E8" w14:textId="77777777" w:rsidR="00AA7F97" w:rsidRDefault="00AA7F97" w:rsidP="0096626E">
            <w:pPr>
              <w:jc w:val="center"/>
            </w:pPr>
            <w:r>
              <w:t>1</w:t>
            </w:r>
          </w:p>
        </w:tc>
        <w:tc>
          <w:tcPr>
            <w:tcW w:w="2125" w:type="dxa"/>
            <w:shd w:val="clear" w:color="auto" w:fill="D9D9D9" w:themeFill="background1" w:themeFillShade="D9"/>
            <w:vAlign w:val="bottom"/>
          </w:tcPr>
          <w:p w14:paraId="41D126B1" w14:textId="77777777" w:rsidR="00AA7F97" w:rsidRDefault="00AA7F97" w:rsidP="009662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</w:rPr>
              <w:t>Obstacle</w:t>
            </w:r>
          </w:p>
        </w:tc>
        <w:tc>
          <w:tcPr>
            <w:tcW w:w="6480" w:type="dxa"/>
            <w:shd w:val="clear" w:color="auto" w:fill="D9D9D9" w:themeFill="background1" w:themeFillShade="D9"/>
          </w:tcPr>
          <w:p w14:paraId="0FC62A3F" w14:textId="03FBBDBA" w:rsidR="00FF78D7" w:rsidRPr="0059742C" w:rsidRDefault="00DB69C4" w:rsidP="0059742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9742C">
              <w:t>Move away</w:t>
            </w:r>
            <w:r w:rsidR="0059742C" w:rsidRPr="0059742C">
              <w:t>/explode</w:t>
            </w:r>
            <w:r w:rsidR="00EA3B4A">
              <w:t>/smash with velocity</w:t>
            </w:r>
            <w:r w:rsidRPr="0059742C">
              <w:t xml:space="preserve"> to get a path through</w:t>
            </w:r>
            <w:r w:rsidR="00EA3B4A">
              <w:t>.</w:t>
            </w:r>
          </w:p>
        </w:tc>
      </w:tr>
      <w:tr w:rsidR="0011359D" w:rsidRPr="00752864" w14:paraId="4D698533" w14:textId="77777777" w:rsidTr="00566E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  <w:tcBorders>
              <w:left w:val="none" w:sz="0" w:space="0" w:color="auto"/>
            </w:tcBorders>
            <w:vAlign w:val="bottom"/>
          </w:tcPr>
          <w:p w14:paraId="4F5A46AC" w14:textId="77777777" w:rsidR="00AA7F97" w:rsidRDefault="00AA7F97" w:rsidP="0096626E">
            <w:pPr>
              <w:jc w:val="center"/>
              <w:rPr>
                <w:b w:val="0"/>
                <w:bCs w:val="0"/>
              </w:rPr>
            </w:pPr>
          </w:p>
          <w:p w14:paraId="430DD8D3" w14:textId="55560136" w:rsidR="00DB69C4" w:rsidRDefault="00DB69C4" w:rsidP="0096626E">
            <w:pPr>
              <w:jc w:val="center"/>
            </w:pPr>
            <w:r>
              <w:t>2</w:t>
            </w:r>
          </w:p>
        </w:tc>
        <w:tc>
          <w:tcPr>
            <w:tcW w:w="2125" w:type="dxa"/>
            <w:shd w:val="clear" w:color="auto" w:fill="FFFFFF" w:themeFill="background1"/>
            <w:vAlign w:val="bottom"/>
          </w:tcPr>
          <w:p w14:paraId="0543F7C3" w14:textId="77777777" w:rsidR="00AA7F97" w:rsidRDefault="00AA7F97" w:rsidP="009662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</w:rPr>
              <w:t>Electricity</w:t>
            </w:r>
          </w:p>
        </w:tc>
        <w:tc>
          <w:tcPr>
            <w:tcW w:w="6480" w:type="dxa"/>
            <w:shd w:val="clear" w:color="auto" w:fill="FFFFFF" w:themeFill="background1"/>
          </w:tcPr>
          <w:p w14:paraId="1B84B6E7" w14:textId="0C51F3FB" w:rsidR="00AA7F97" w:rsidRDefault="0059742C" w:rsidP="009662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Connect/disconnect </w:t>
            </w:r>
            <w:r w:rsidR="00253FC4">
              <w:t xml:space="preserve">circuit to activate/deactivate objects </w:t>
            </w:r>
            <w:r w:rsidR="00253FC4">
              <w:rPr>
                <w:rFonts w:hint="eastAsia"/>
                <w:lang w:eastAsia="zh-CN"/>
              </w:rPr>
              <w:t>incl</w:t>
            </w:r>
            <w:r w:rsidR="00253FC4">
              <w:t>uding fizzler, teleporter, etc.</w:t>
            </w:r>
          </w:p>
        </w:tc>
      </w:tr>
      <w:tr w:rsidR="00AA7F97" w:rsidRPr="007463CE" w14:paraId="5F2EB388" w14:textId="77777777" w:rsidTr="009813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  <w:tcBorders>
              <w:left w:val="none" w:sz="0" w:space="0" w:color="auto"/>
            </w:tcBorders>
            <w:vAlign w:val="bottom"/>
          </w:tcPr>
          <w:p w14:paraId="6427C1BA" w14:textId="77777777" w:rsidR="00AA7F97" w:rsidRDefault="00AA7F97" w:rsidP="0096626E">
            <w:pPr>
              <w:jc w:val="center"/>
            </w:pPr>
            <w:r>
              <w:t>3</w:t>
            </w:r>
          </w:p>
        </w:tc>
        <w:tc>
          <w:tcPr>
            <w:tcW w:w="2125" w:type="dxa"/>
            <w:shd w:val="clear" w:color="auto" w:fill="D9D9D9" w:themeFill="background1" w:themeFillShade="D9"/>
            <w:vAlign w:val="bottom"/>
          </w:tcPr>
          <w:p w14:paraId="643FF25B" w14:textId="430AED8D" w:rsidR="00AA7F97" w:rsidRDefault="00AA7F97" w:rsidP="009662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</w:rPr>
              <w:t>Buoyancy</w:t>
            </w:r>
            <w:r w:rsidR="00396CEA">
              <w:rPr>
                <w:rFonts w:ascii="Calibri" w:hAnsi="Calibri" w:cs="Calibri"/>
              </w:rPr>
              <w:t>/Gravity</w:t>
            </w:r>
          </w:p>
        </w:tc>
        <w:tc>
          <w:tcPr>
            <w:tcW w:w="6480" w:type="dxa"/>
            <w:shd w:val="clear" w:color="auto" w:fill="D9D9D9" w:themeFill="background1" w:themeFillShade="D9"/>
          </w:tcPr>
          <w:p w14:paraId="04417B95" w14:textId="1169217E" w:rsidR="00AA7F97" w:rsidRDefault="00396CEA" w:rsidP="009662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Put objects </w:t>
            </w:r>
            <w:r w:rsidR="00BE4B71">
              <w:t>on certain places and use their weight</w:t>
            </w:r>
            <w:r>
              <w:t xml:space="preserve"> to </w:t>
            </w:r>
            <w:r w:rsidR="00BE4B71">
              <w:t>create a platform</w:t>
            </w:r>
            <w:r w:rsidR="001406B4">
              <w:t>.</w:t>
            </w:r>
          </w:p>
        </w:tc>
      </w:tr>
      <w:tr w:rsidR="0011359D" w:rsidRPr="002746D3" w14:paraId="3A0D421D" w14:textId="77777777" w:rsidTr="00566E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  <w:tcBorders>
              <w:left w:val="none" w:sz="0" w:space="0" w:color="auto"/>
            </w:tcBorders>
            <w:vAlign w:val="bottom"/>
          </w:tcPr>
          <w:p w14:paraId="1DAA4F49" w14:textId="77777777" w:rsidR="00AA7F97" w:rsidRDefault="00AA7F97" w:rsidP="0096626E">
            <w:pPr>
              <w:jc w:val="center"/>
            </w:pPr>
            <w:r>
              <w:t>4</w:t>
            </w:r>
          </w:p>
        </w:tc>
        <w:tc>
          <w:tcPr>
            <w:tcW w:w="2125" w:type="dxa"/>
            <w:shd w:val="clear" w:color="auto" w:fill="FFFFFF" w:themeFill="background1"/>
            <w:vAlign w:val="bottom"/>
          </w:tcPr>
          <w:p w14:paraId="29B0660F" w14:textId="77DA564C" w:rsidR="00AA7F97" w:rsidRDefault="00AA7F97" w:rsidP="009662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</w:rPr>
              <w:t>Guards</w:t>
            </w:r>
          </w:p>
        </w:tc>
        <w:tc>
          <w:tcPr>
            <w:tcW w:w="6480" w:type="dxa"/>
            <w:shd w:val="clear" w:color="auto" w:fill="FFFFFF" w:themeFill="background1"/>
          </w:tcPr>
          <w:p w14:paraId="6F480C50" w14:textId="3A6E5266" w:rsidR="00AA7F97" w:rsidRDefault="003A67F0" w:rsidP="009662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Clear guards to open spaces</w:t>
            </w:r>
          </w:p>
        </w:tc>
      </w:tr>
      <w:tr w:rsidR="00AA7F97" w14:paraId="1519369A" w14:textId="77777777" w:rsidTr="009813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  <w:tcBorders>
              <w:left w:val="none" w:sz="0" w:space="0" w:color="auto"/>
            </w:tcBorders>
            <w:vAlign w:val="bottom"/>
          </w:tcPr>
          <w:p w14:paraId="29AE1F7D" w14:textId="58FE33A4" w:rsidR="00AA7F97" w:rsidRDefault="00314353" w:rsidP="0096626E">
            <w:pPr>
              <w:jc w:val="center"/>
            </w:pPr>
            <w:r>
              <w:t>5</w:t>
            </w:r>
          </w:p>
        </w:tc>
        <w:tc>
          <w:tcPr>
            <w:tcW w:w="2125" w:type="dxa"/>
            <w:shd w:val="clear" w:color="auto" w:fill="D9D9D9" w:themeFill="background1" w:themeFillShade="D9"/>
            <w:vAlign w:val="bottom"/>
          </w:tcPr>
          <w:p w14:paraId="17FAC6CB" w14:textId="77777777" w:rsidR="00AA7F97" w:rsidRDefault="00AA7F97" w:rsidP="009662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</w:rPr>
              <w:t>Speed</w:t>
            </w:r>
          </w:p>
        </w:tc>
        <w:tc>
          <w:tcPr>
            <w:tcW w:w="6480" w:type="dxa"/>
            <w:shd w:val="clear" w:color="auto" w:fill="D9D9D9" w:themeFill="background1" w:themeFillShade="D9"/>
          </w:tcPr>
          <w:p w14:paraId="0AA91F0F" w14:textId="2EF14D33" w:rsidR="00AA7F97" w:rsidRDefault="00807070" w:rsidP="009662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Carrier speeding for smashing or getting over gaps.</w:t>
            </w:r>
          </w:p>
        </w:tc>
      </w:tr>
      <w:tr w:rsidR="00AA7F97" w14:paraId="26635983" w14:textId="77777777" w:rsidTr="001135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  <w:tcBorders>
              <w:left w:val="none" w:sz="0" w:space="0" w:color="auto"/>
            </w:tcBorders>
            <w:vAlign w:val="bottom"/>
          </w:tcPr>
          <w:p w14:paraId="0350759C" w14:textId="1D65A6F4" w:rsidR="00AA7F97" w:rsidRDefault="00314353" w:rsidP="0096626E">
            <w:pPr>
              <w:jc w:val="center"/>
            </w:pPr>
            <w:r>
              <w:t>6</w:t>
            </w:r>
          </w:p>
        </w:tc>
        <w:tc>
          <w:tcPr>
            <w:tcW w:w="2125" w:type="dxa"/>
            <w:shd w:val="clear" w:color="auto" w:fill="FFFFFF" w:themeFill="background1"/>
            <w:vAlign w:val="bottom"/>
          </w:tcPr>
          <w:p w14:paraId="40BC95F9" w14:textId="0B7F1F51" w:rsidR="00AA7F97" w:rsidRDefault="00AA7F97" w:rsidP="009662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Maneuver </w:t>
            </w:r>
          </w:p>
        </w:tc>
        <w:tc>
          <w:tcPr>
            <w:tcW w:w="6480" w:type="dxa"/>
            <w:shd w:val="clear" w:color="auto" w:fill="FFFFFF" w:themeFill="background1"/>
          </w:tcPr>
          <w:p w14:paraId="65A4061D" w14:textId="77777777" w:rsidR="00AA7F97" w:rsidRDefault="00287828" w:rsidP="009662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Bridge/platform/</w:t>
            </w:r>
            <w:r w:rsidR="00980E62">
              <w:t>gate/elevator, that are activated by buttons.</w:t>
            </w:r>
          </w:p>
          <w:p w14:paraId="62DF14F3" w14:textId="77777777" w:rsidR="00FF78D7" w:rsidRDefault="00FF78D7" w:rsidP="009662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>Stac</w:t>
            </w:r>
            <w:r>
              <w:t>k boxes to get to higher platforms.</w:t>
            </w:r>
          </w:p>
          <w:p w14:paraId="1DD2430F" w14:textId="598648C3" w:rsidR="00BB47E6" w:rsidRDefault="00BB47E6" w:rsidP="009662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Put items </w:t>
            </w:r>
            <w:r w:rsidR="00216AFC">
              <w:t>to have moving machines stuck and move over.</w:t>
            </w:r>
          </w:p>
        </w:tc>
      </w:tr>
      <w:tr w:rsidR="00287828" w14:paraId="066623DC" w14:textId="77777777" w:rsidTr="009813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  <w:tcBorders>
              <w:left w:val="none" w:sz="0" w:space="0" w:color="auto"/>
              <w:bottom w:val="none" w:sz="0" w:space="0" w:color="auto"/>
            </w:tcBorders>
            <w:vAlign w:val="bottom"/>
          </w:tcPr>
          <w:p w14:paraId="31DB9DDE" w14:textId="46413C83" w:rsidR="00287828" w:rsidRDefault="00314353" w:rsidP="0096626E">
            <w:pPr>
              <w:jc w:val="center"/>
            </w:pPr>
            <w:r>
              <w:t>7</w:t>
            </w:r>
          </w:p>
        </w:tc>
        <w:tc>
          <w:tcPr>
            <w:tcW w:w="2125" w:type="dxa"/>
            <w:shd w:val="clear" w:color="auto" w:fill="D9D9D9" w:themeFill="background1" w:themeFillShade="D9"/>
            <w:vAlign w:val="bottom"/>
          </w:tcPr>
          <w:p w14:paraId="51441BF3" w14:textId="69A511AC" w:rsidR="00287828" w:rsidRDefault="00FA4A9A" w:rsidP="009662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Help</w:t>
            </w:r>
          </w:p>
        </w:tc>
        <w:tc>
          <w:tcPr>
            <w:tcW w:w="6480" w:type="dxa"/>
            <w:shd w:val="clear" w:color="auto" w:fill="D9D9D9" w:themeFill="background1" w:themeFillShade="D9"/>
          </w:tcPr>
          <w:p w14:paraId="36EE38F9" w14:textId="3A30C7EE" w:rsidR="00287828" w:rsidRDefault="00314353" w:rsidP="009662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Call </w:t>
            </w:r>
            <w:r w:rsidR="00FA4A9A">
              <w:t>Antlions/</w:t>
            </w:r>
            <w:r>
              <w:t xml:space="preserve">Call </w:t>
            </w:r>
            <w:r w:rsidR="00FA4A9A">
              <w:t xml:space="preserve">Following Quad/Place </w:t>
            </w:r>
            <w:r w:rsidR="00FA195F">
              <w:rPr>
                <w:rFonts w:hint="eastAsia"/>
                <w:lang w:eastAsia="zh-CN"/>
              </w:rPr>
              <w:t>Sentry</w:t>
            </w:r>
            <w:r w:rsidR="00FA195F">
              <w:t xml:space="preserve"> Gun</w:t>
            </w:r>
          </w:p>
          <w:p w14:paraId="3CF10C00" w14:textId="30075996" w:rsidR="00515552" w:rsidRDefault="00515552" w:rsidP="009662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15552">
              <w:rPr>
                <w:noProof/>
              </w:rPr>
              <w:drawing>
                <wp:inline distT="0" distB="0" distL="0" distR="0" wp14:anchorId="1F7394CE" wp14:editId="35A7533A">
                  <wp:extent cx="2828798" cy="1494790"/>
                  <wp:effectExtent l="0" t="0" r="0" b="0"/>
                  <wp:docPr id="137653765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6537653" name="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4801" cy="14979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61111D">
              <w:t>[3]</w:t>
            </w:r>
          </w:p>
        </w:tc>
      </w:tr>
    </w:tbl>
    <w:p w14:paraId="4C88E685" w14:textId="77777777" w:rsidR="00AA7F97" w:rsidRDefault="00AA7F97" w:rsidP="00AA7F97"/>
    <w:p w14:paraId="49CE3B83" w14:textId="3C6FC856" w:rsidR="00196AAA" w:rsidRDefault="00196AAA" w:rsidP="00BE0B67">
      <w:pPr>
        <w:pStyle w:val="ListParagraph"/>
        <w:numPr>
          <w:ilvl w:val="0"/>
          <w:numId w:val="33"/>
        </w:numPr>
      </w:pPr>
      <w:r>
        <w:t>Weapon</w:t>
      </w:r>
    </w:p>
    <w:p w14:paraId="555194E9" w14:textId="54857B85" w:rsidR="00AD79DC" w:rsidRDefault="00AD79DC" w:rsidP="00AD79DC">
      <w:pPr>
        <w:pStyle w:val="ListParagraph"/>
        <w:numPr>
          <w:ilvl w:val="1"/>
          <w:numId w:val="33"/>
        </w:numPr>
      </w:pPr>
      <w:r>
        <w:t>The player has many guns and grenades as their weapons.</w:t>
      </w:r>
    </w:p>
    <w:p w14:paraId="05589C64" w14:textId="1589CC9E" w:rsidR="00AD79DC" w:rsidRDefault="00AD79DC" w:rsidP="00AD79DC">
      <w:pPr>
        <w:pStyle w:val="ListParagraph"/>
        <w:numPr>
          <w:ilvl w:val="1"/>
          <w:numId w:val="33"/>
        </w:numPr>
      </w:pPr>
      <w:r>
        <w:t>Use Q or number keys to switch. T for BFG and G for Chainsaw.</w:t>
      </w:r>
    </w:p>
    <w:tbl>
      <w:tblPr>
        <w:tblStyle w:val="GridTable5Dark-Accent1"/>
        <w:tblW w:w="93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6"/>
        <w:gridCol w:w="1803"/>
        <w:gridCol w:w="1596"/>
        <w:gridCol w:w="1080"/>
        <w:gridCol w:w="1040"/>
        <w:gridCol w:w="1557"/>
        <w:gridCol w:w="1718"/>
      </w:tblGrid>
      <w:tr w:rsidR="000646F8" w14:paraId="1304C246" w14:textId="04315FAC" w:rsidTr="009B01F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" w:type="dxa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</w:tcPr>
          <w:p w14:paraId="4910D927" w14:textId="3E03D717" w:rsidR="000646F8" w:rsidRDefault="000646F8" w:rsidP="0028197B">
            <w:pPr>
              <w:jc w:val="center"/>
            </w:pPr>
            <w:r>
              <w:t>#</w:t>
            </w:r>
          </w:p>
        </w:tc>
        <w:tc>
          <w:tcPr>
            <w:tcW w:w="1803" w:type="dxa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</w:tcPr>
          <w:p w14:paraId="2667782C" w14:textId="7146EDE4" w:rsidR="000646F8" w:rsidRDefault="000646F8" w:rsidP="002819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Name</w:t>
            </w:r>
          </w:p>
        </w:tc>
        <w:tc>
          <w:tcPr>
            <w:tcW w:w="1596" w:type="dxa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</w:tcPr>
          <w:p w14:paraId="6A7A0301" w14:textId="032E6C74" w:rsidR="000646F8" w:rsidRDefault="000646F8" w:rsidP="002819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Bullet Type</w:t>
            </w:r>
          </w:p>
        </w:tc>
        <w:tc>
          <w:tcPr>
            <w:tcW w:w="1080" w:type="dxa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</w:tcPr>
          <w:p w14:paraId="3E6EDBDF" w14:textId="13DC7A44" w:rsidR="000646F8" w:rsidRDefault="000646F8" w:rsidP="002819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Reload</w:t>
            </w:r>
          </w:p>
        </w:tc>
        <w:tc>
          <w:tcPr>
            <w:tcW w:w="1040" w:type="dxa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</w:tcPr>
          <w:p w14:paraId="65D22117" w14:textId="287F806F" w:rsidR="000646F8" w:rsidRDefault="000646F8" w:rsidP="002819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Damage</w:t>
            </w:r>
          </w:p>
        </w:tc>
        <w:tc>
          <w:tcPr>
            <w:tcW w:w="1557" w:type="dxa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</w:tcPr>
          <w:p w14:paraId="494C667E" w14:textId="4C80C264" w:rsidR="000646F8" w:rsidRDefault="000646F8" w:rsidP="002819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Range</w:t>
            </w:r>
          </w:p>
        </w:tc>
        <w:tc>
          <w:tcPr>
            <w:tcW w:w="1718" w:type="dxa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</w:tcPr>
          <w:p w14:paraId="7530002E" w14:textId="0100870D" w:rsidR="000646F8" w:rsidRDefault="000646F8" w:rsidP="002819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Play Style</w:t>
            </w:r>
          </w:p>
        </w:tc>
      </w:tr>
      <w:tr w:rsidR="000646F8" w:rsidRPr="00752864" w14:paraId="27B9B971" w14:textId="4D83D57A" w:rsidTr="009B01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" w:type="dxa"/>
            <w:tcBorders>
              <w:left w:val="none" w:sz="0" w:space="0" w:color="auto"/>
            </w:tcBorders>
          </w:tcPr>
          <w:p w14:paraId="389DAA62" w14:textId="5F25C8E2" w:rsidR="000646F8" w:rsidRDefault="000646F8" w:rsidP="00995C2A">
            <w:pPr>
              <w:jc w:val="center"/>
            </w:pPr>
            <w:r>
              <w:t>1</w:t>
            </w:r>
            <w:r w:rsidR="00F51C3E">
              <w:t>-1</w:t>
            </w:r>
          </w:p>
        </w:tc>
        <w:tc>
          <w:tcPr>
            <w:tcW w:w="1803" w:type="dxa"/>
            <w:shd w:val="clear" w:color="auto" w:fill="FFFFFF" w:themeFill="background1"/>
            <w:vAlign w:val="bottom"/>
          </w:tcPr>
          <w:p w14:paraId="139E38DD" w14:textId="70CAC992" w:rsidR="000646F8" w:rsidRDefault="00EC3C98" w:rsidP="00A062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</w:rPr>
              <w:t>Crowbar</w:t>
            </w:r>
          </w:p>
        </w:tc>
        <w:tc>
          <w:tcPr>
            <w:tcW w:w="1596" w:type="dxa"/>
            <w:shd w:val="clear" w:color="auto" w:fill="FFFFFF" w:themeFill="background1"/>
          </w:tcPr>
          <w:p w14:paraId="37F81FCC" w14:textId="7E1D2CEA" w:rsidR="000646F8" w:rsidRDefault="002C0450" w:rsidP="004B0F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/</w:t>
            </w:r>
          </w:p>
        </w:tc>
        <w:tc>
          <w:tcPr>
            <w:tcW w:w="1080" w:type="dxa"/>
            <w:shd w:val="clear" w:color="auto" w:fill="FFFFFF" w:themeFill="background1"/>
          </w:tcPr>
          <w:p w14:paraId="17ED44FA" w14:textId="54A2C831" w:rsidR="000646F8" w:rsidRDefault="000646F8" w:rsidP="004B0F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zh-CN"/>
              </w:rPr>
            </w:pPr>
            <w:r>
              <w:rPr>
                <w:lang w:eastAsia="zh-CN"/>
              </w:rPr>
              <w:t>short</w:t>
            </w:r>
          </w:p>
        </w:tc>
        <w:tc>
          <w:tcPr>
            <w:tcW w:w="1040" w:type="dxa"/>
            <w:shd w:val="clear" w:color="auto" w:fill="FFFFFF" w:themeFill="background1"/>
          </w:tcPr>
          <w:p w14:paraId="44E8A0B6" w14:textId="3DF5C0AB" w:rsidR="000646F8" w:rsidRDefault="000646F8" w:rsidP="004B0F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lang w:eastAsia="zh-CN"/>
              </w:rPr>
              <w:t>l</w:t>
            </w:r>
            <w:r>
              <w:rPr>
                <w:rFonts w:hint="eastAsia"/>
                <w:lang w:eastAsia="zh-CN"/>
              </w:rPr>
              <w:t>ow</w:t>
            </w:r>
          </w:p>
        </w:tc>
        <w:tc>
          <w:tcPr>
            <w:tcW w:w="1557" w:type="dxa"/>
            <w:shd w:val="clear" w:color="auto" w:fill="FFFFFF" w:themeFill="background1"/>
          </w:tcPr>
          <w:p w14:paraId="2B6A4A86" w14:textId="2357E140" w:rsidR="000646F8" w:rsidRPr="00752864" w:rsidRDefault="000646F8" w:rsidP="004B0F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narrow</w:t>
            </w:r>
          </w:p>
        </w:tc>
        <w:tc>
          <w:tcPr>
            <w:tcW w:w="1718" w:type="dxa"/>
            <w:shd w:val="clear" w:color="auto" w:fill="FFFFFF" w:themeFill="background1"/>
          </w:tcPr>
          <w:p w14:paraId="55A19165" w14:textId="386A330C" w:rsidR="000646F8" w:rsidRPr="00752864" w:rsidRDefault="000646F8" w:rsidP="004B0F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melee</w:t>
            </w:r>
          </w:p>
        </w:tc>
      </w:tr>
      <w:tr w:rsidR="000646F8" w:rsidRPr="00752864" w14:paraId="428645A9" w14:textId="3253B4FF" w:rsidTr="009B01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" w:type="dxa"/>
            <w:tcBorders>
              <w:left w:val="none" w:sz="0" w:space="0" w:color="auto"/>
            </w:tcBorders>
            <w:vAlign w:val="bottom"/>
          </w:tcPr>
          <w:p w14:paraId="1B0BF7D3" w14:textId="2CDAD232" w:rsidR="000646F8" w:rsidRDefault="000646F8" w:rsidP="00995C2A">
            <w:pPr>
              <w:jc w:val="center"/>
            </w:pPr>
            <w:r>
              <w:t>2</w:t>
            </w:r>
            <w:r w:rsidR="00EC3C98">
              <w:t>-1</w:t>
            </w:r>
          </w:p>
        </w:tc>
        <w:tc>
          <w:tcPr>
            <w:tcW w:w="1803" w:type="dxa"/>
            <w:shd w:val="clear" w:color="auto" w:fill="D9D9D9" w:themeFill="background1" w:themeFillShade="D9"/>
            <w:vAlign w:val="bottom"/>
          </w:tcPr>
          <w:p w14:paraId="352F0FFA" w14:textId="07D236E5" w:rsidR="000646F8" w:rsidRDefault="00EC3C98" w:rsidP="00A062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</w:rPr>
              <w:t>9mm Pistol</w:t>
            </w:r>
          </w:p>
        </w:tc>
        <w:tc>
          <w:tcPr>
            <w:tcW w:w="1596" w:type="dxa"/>
            <w:shd w:val="clear" w:color="auto" w:fill="D9D9D9" w:themeFill="background1" w:themeFillShade="D9"/>
          </w:tcPr>
          <w:p w14:paraId="6984B7BE" w14:textId="00CDBE6F" w:rsidR="000646F8" w:rsidRDefault="002C0450" w:rsidP="004B0F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1080" w:type="dxa"/>
            <w:shd w:val="clear" w:color="auto" w:fill="D9D9D9" w:themeFill="background1" w:themeFillShade="D9"/>
          </w:tcPr>
          <w:p w14:paraId="21DA7AF4" w14:textId="7D599C1C" w:rsidR="000646F8" w:rsidRDefault="000646F8" w:rsidP="004B0F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short</w:t>
            </w:r>
          </w:p>
        </w:tc>
        <w:tc>
          <w:tcPr>
            <w:tcW w:w="1040" w:type="dxa"/>
            <w:shd w:val="clear" w:color="auto" w:fill="D9D9D9" w:themeFill="background1" w:themeFillShade="D9"/>
          </w:tcPr>
          <w:p w14:paraId="2389F0A2" w14:textId="1AC9ACC8" w:rsidR="000646F8" w:rsidRDefault="00870B39" w:rsidP="004B0F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low</w:t>
            </w:r>
          </w:p>
        </w:tc>
        <w:tc>
          <w:tcPr>
            <w:tcW w:w="1557" w:type="dxa"/>
            <w:shd w:val="clear" w:color="auto" w:fill="D9D9D9" w:themeFill="background1" w:themeFillShade="D9"/>
          </w:tcPr>
          <w:p w14:paraId="7DE12CF2" w14:textId="78EBC0FD" w:rsidR="000646F8" w:rsidRPr="00752864" w:rsidRDefault="00870B39" w:rsidP="004B0F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narrow</w:t>
            </w:r>
          </w:p>
        </w:tc>
        <w:tc>
          <w:tcPr>
            <w:tcW w:w="1718" w:type="dxa"/>
            <w:shd w:val="clear" w:color="auto" w:fill="D9D9D9" w:themeFill="background1" w:themeFillShade="D9"/>
          </w:tcPr>
          <w:p w14:paraId="5053644A" w14:textId="4204F10E" w:rsidR="000646F8" w:rsidRPr="00752864" w:rsidRDefault="00FF6F83" w:rsidP="004B0F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ranged</w:t>
            </w:r>
          </w:p>
        </w:tc>
      </w:tr>
      <w:tr w:rsidR="000646F8" w:rsidRPr="007463CE" w14:paraId="4149E367" w14:textId="2A3B59EE" w:rsidTr="009B01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" w:type="dxa"/>
            <w:tcBorders>
              <w:left w:val="none" w:sz="0" w:space="0" w:color="auto"/>
            </w:tcBorders>
            <w:vAlign w:val="bottom"/>
          </w:tcPr>
          <w:p w14:paraId="342B4713" w14:textId="2382BA74" w:rsidR="000646F8" w:rsidRDefault="00EC3C98" w:rsidP="00995C2A">
            <w:pPr>
              <w:jc w:val="center"/>
            </w:pPr>
            <w:r>
              <w:t>0</w:t>
            </w:r>
            <w:r w:rsidR="00F51C3E">
              <w:t>-1</w:t>
            </w:r>
          </w:p>
        </w:tc>
        <w:tc>
          <w:tcPr>
            <w:tcW w:w="1803" w:type="dxa"/>
            <w:shd w:val="clear" w:color="auto" w:fill="FFFFFF" w:themeFill="background1"/>
            <w:vAlign w:val="bottom"/>
          </w:tcPr>
          <w:p w14:paraId="7B528634" w14:textId="66884321" w:rsidR="000646F8" w:rsidRDefault="00EC3C98" w:rsidP="00A062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</w:rPr>
              <w:t>Emplacement Gun</w:t>
            </w:r>
          </w:p>
        </w:tc>
        <w:tc>
          <w:tcPr>
            <w:tcW w:w="1596" w:type="dxa"/>
            <w:shd w:val="clear" w:color="auto" w:fill="FFFFFF" w:themeFill="background1"/>
          </w:tcPr>
          <w:p w14:paraId="27F38515" w14:textId="41CB6751" w:rsidR="000646F8" w:rsidRDefault="002C0450" w:rsidP="004B0F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infinite</w:t>
            </w:r>
          </w:p>
        </w:tc>
        <w:tc>
          <w:tcPr>
            <w:tcW w:w="1080" w:type="dxa"/>
            <w:shd w:val="clear" w:color="auto" w:fill="FFFFFF" w:themeFill="background1"/>
          </w:tcPr>
          <w:p w14:paraId="336E45C7" w14:textId="12649FB4" w:rsidR="000646F8" w:rsidRDefault="00750103" w:rsidP="004B0F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short</w:t>
            </w:r>
          </w:p>
        </w:tc>
        <w:tc>
          <w:tcPr>
            <w:tcW w:w="1040" w:type="dxa"/>
            <w:shd w:val="clear" w:color="auto" w:fill="FFFFFF" w:themeFill="background1"/>
          </w:tcPr>
          <w:p w14:paraId="44454AC6" w14:textId="20869AF4" w:rsidR="000646F8" w:rsidRDefault="00CB2566" w:rsidP="004B0F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medium</w:t>
            </w:r>
          </w:p>
        </w:tc>
        <w:tc>
          <w:tcPr>
            <w:tcW w:w="1557" w:type="dxa"/>
            <w:shd w:val="clear" w:color="auto" w:fill="FFFFFF" w:themeFill="background1"/>
          </w:tcPr>
          <w:p w14:paraId="31526718" w14:textId="1953C6E9" w:rsidR="000646F8" w:rsidRPr="007463CE" w:rsidRDefault="00EF2B03" w:rsidP="004B0F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narrow</w:t>
            </w:r>
          </w:p>
        </w:tc>
        <w:tc>
          <w:tcPr>
            <w:tcW w:w="1718" w:type="dxa"/>
            <w:shd w:val="clear" w:color="auto" w:fill="FFFFFF" w:themeFill="background1"/>
          </w:tcPr>
          <w:p w14:paraId="41F5BA48" w14:textId="0FE39E7F" w:rsidR="000646F8" w:rsidRPr="007463CE" w:rsidRDefault="00FF6F83" w:rsidP="004B0F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ranged</w:t>
            </w:r>
          </w:p>
        </w:tc>
      </w:tr>
      <w:tr w:rsidR="00EC3C98" w:rsidRPr="002746D3" w14:paraId="1FAB6743" w14:textId="0AF82630" w:rsidTr="009B01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" w:type="dxa"/>
            <w:tcBorders>
              <w:left w:val="none" w:sz="0" w:space="0" w:color="auto"/>
            </w:tcBorders>
            <w:vAlign w:val="bottom"/>
          </w:tcPr>
          <w:p w14:paraId="4AA5BE89" w14:textId="60C4380E" w:rsidR="00EC3C98" w:rsidRDefault="00F51C3E" w:rsidP="00EC3C98">
            <w:pPr>
              <w:jc w:val="center"/>
            </w:pPr>
            <w:r>
              <w:t>3-1</w:t>
            </w:r>
          </w:p>
        </w:tc>
        <w:tc>
          <w:tcPr>
            <w:tcW w:w="1803" w:type="dxa"/>
            <w:shd w:val="clear" w:color="auto" w:fill="D9D9D9" w:themeFill="background1" w:themeFillShade="D9"/>
            <w:vAlign w:val="bottom"/>
          </w:tcPr>
          <w:p w14:paraId="538B589F" w14:textId="26A63BD4" w:rsidR="00EC3C98" w:rsidRDefault="00EC3C98" w:rsidP="00EC3C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SMG (Submachine Gun)</w:t>
            </w:r>
          </w:p>
        </w:tc>
        <w:tc>
          <w:tcPr>
            <w:tcW w:w="1596" w:type="dxa"/>
            <w:shd w:val="clear" w:color="auto" w:fill="D9D9D9" w:themeFill="background1" w:themeFillShade="D9"/>
          </w:tcPr>
          <w:p w14:paraId="23D3B736" w14:textId="3CEF6FC7" w:rsidR="00EC3C98" w:rsidRDefault="002C0450" w:rsidP="00EC3C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1080" w:type="dxa"/>
            <w:shd w:val="clear" w:color="auto" w:fill="D9D9D9" w:themeFill="background1" w:themeFillShade="D9"/>
          </w:tcPr>
          <w:p w14:paraId="12CDE7FA" w14:textId="1C4ABF05" w:rsidR="00EC3C98" w:rsidRPr="004D130A" w:rsidRDefault="00EC3C98" w:rsidP="00EC3C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medium</w:t>
            </w:r>
          </w:p>
        </w:tc>
        <w:tc>
          <w:tcPr>
            <w:tcW w:w="1040" w:type="dxa"/>
            <w:shd w:val="clear" w:color="auto" w:fill="D9D9D9" w:themeFill="background1" w:themeFillShade="D9"/>
          </w:tcPr>
          <w:p w14:paraId="0C28583B" w14:textId="230AA8CE" w:rsidR="00EC3C98" w:rsidRPr="004D130A" w:rsidRDefault="00780463" w:rsidP="00EC3C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medium</w:t>
            </w:r>
          </w:p>
        </w:tc>
        <w:tc>
          <w:tcPr>
            <w:tcW w:w="1557" w:type="dxa"/>
            <w:shd w:val="clear" w:color="auto" w:fill="D9D9D9" w:themeFill="background1" w:themeFillShade="D9"/>
          </w:tcPr>
          <w:p w14:paraId="02CD7919" w14:textId="2145A6AC" w:rsidR="00EC3C98" w:rsidRPr="00EF2B03" w:rsidRDefault="00EC3C98" w:rsidP="00EC3C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narrow</w:t>
            </w:r>
          </w:p>
        </w:tc>
        <w:tc>
          <w:tcPr>
            <w:tcW w:w="1718" w:type="dxa"/>
            <w:shd w:val="clear" w:color="auto" w:fill="D9D9D9" w:themeFill="background1" w:themeFillShade="D9"/>
          </w:tcPr>
          <w:p w14:paraId="6CDDC498" w14:textId="156257D6" w:rsidR="00EC3C98" w:rsidRPr="00E84D7D" w:rsidRDefault="00FF6F83" w:rsidP="00EC3C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ranged</w:t>
            </w:r>
          </w:p>
        </w:tc>
      </w:tr>
      <w:tr w:rsidR="00EC3C98" w14:paraId="4F8E9AE0" w14:textId="12CBEE29" w:rsidTr="009B01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" w:type="dxa"/>
            <w:tcBorders>
              <w:left w:val="none" w:sz="0" w:space="0" w:color="auto"/>
            </w:tcBorders>
            <w:vAlign w:val="bottom"/>
          </w:tcPr>
          <w:p w14:paraId="0DA52B25" w14:textId="084C8BCE" w:rsidR="00EC3C98" w:rsidRDefault="00EC3C98" w:rsidP="00EC3C98">
            <w:pPr>
              <w:jc w:val="center"/>
            </w:pPr>
            <w:r>
              <w:t>5</w:t>
            </w:r>
            <w:r w:rsidR="002C0450">
              <w:t>-1</w:t>
            </w:r>
          </w:p>
        </w:tc>
        <w:tc>
          <w:tcPr>
            <w:tcW w:w="1803" w:type="dxa"/>
            <w:shd w:val="clear" w:color="auto" w:fill="FFFFFF" w:themeFill="background1"/>
            <w:vAlign w:val="bottom"/>
          </w:tcPr>
          <w:p w14:paraId="1474DE98" w14:textId="4742B426" w:rsidR="00EC3C98" w:rsidRDefault="00EC3C98" w:rsidP="00EC3C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Grenade</w:t>
            </w:r>
          </w:p>
        </w:tc>
        <w:tc>
          <w:tcPr>
            <w:tcW w:w="1596" w:type="dxa"/>
            <w:shd w:val="clear" w:color="auto" w:fill="FFFFFF" w:themeFill="background1"/>
          </w:tcPr>
          <w:p w14:paraId="628C30E1" w14:textId="1F9ACC7E" w:rsidR="00EC3C98" w:rsidRDefault="002C0450" w:rsidP="00EC3C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grenade</w:t>
            </w:r>
          </w:p>
        </w:tc>
        <w:tc>
          <w:tcPr>
            <w:tcW w:w="1080" w:type="dxa"/>
            <w:shd w:val="clear" w:color="auto" w:fill="FFFFFF" w:themeFill="background1"/>
          </w:tcPr>
          <w:p w14:paraId="1101BC6B" w14:textId="4BBE2640" w:rsidR="00EC3C98" w:rsidRDefault="00EC3C98" w:rsidP="00EC3C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medium</w:t>
            </w:r>
          </w:p>
        </w:tc>
        <w:tc>
          <w:tcPr>
            <w:tcW w:w="1040" w:type="dxa"/>
            <w:shd w:val="clear" w:color="auto" w:fill="FFFFFF" w:themeFill="background1"/>
          </w:tcPr>
          <w:p w14:paraId="373C0267" w14:textId="279D5142" w:rsidR="00EC3C98" w:rsidRDefault="009B4A8E" w:rsidP="00EC3C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high</w:t>
            </w:r>
          </w:p>
        </w:tc>
        <w:tc>
          <w:tcPr>
            <w:tcW w:w="1557" w:type="dxa"/>
            <w:shd w:val="clear" w:color="auto" w:fill="FFFFFF" w:themeFill="background1"/>
          </w:tcPr>
          <w:p w14:paraId="1434FB05" w14:textId="144790C2" w:rsidR="00EC3C98" w:rsidRDefault="00EC3C98" w:rsidP="00EC3C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medium</w:t>
            </w:r>
          </w:p>
        </w:tc>
        <w:tc>
          <w:tcPr>
            <w:tcW w:w="1718" w:type="dxa"/>
            <w:shd w:val="clear" w:color="auto" w:fill="FFFFFF" w:themeFill="background1"/>
          </w:tcPr>
          <w:p w14:paraId="347C66F3" w14:textId="6E07EA81" w:rsidR="00EC3C98" w:rsidRDefault="00FF6F83" w:rsidP="00EC3C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ranged</w:t>
            </w:r>
          </w:p>
        </w:tc>
      </w:tr>
      <w:tr w:rsidR="00EC3C98" w14:paraId="5400FA93" w14:textId="238639C4" w:rsidTr="009B01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" w:type="dxa"/>
            <w:tcBorders>
              <w:left w:val="none" w:sz="0" w:space="0" w:color="auto"/>
            </w:tcBorders>
            <w:vAlign w:val="bottom"/>
          </w:tcPr>
          <w:p w14:paraId="2CD855B9" w14:textId="7A6FEDB6" w:rsidR="00EC3C98" w:rsidRDefault="00F51C3E" w:rsidP="00EC3C98">
            <w:pPr>
              <w:jc w:val="center"/>
            </w:pPr>
            <w:r>
              <w:t>2-2</w:t>
            </w:r>
          </w:p>
        </w:tc>
        <w:tc>
          <w:tcPr>
            <w:tcW w:w="1803" w:type="dxa"/>
            <w:shd w:val="clear" w:color="auto" w:fill="D9D9D9" w:themeFill="background1" w:themeFillShade="D9"/>
            <w:vAlign w:val="bottom"/>
          </w:tcPr>
          <w:p w14:paraId="025D6597" w14:textId="6505EEE4" w:rsidR="00EC3C98" w:rsidRDefault="00EC3C98" w:rsidP="00EC3C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.357 Magnum</w:t>
            </w:r>
          </w:p>
        </w:tc>
        <w:tc>
          <w:tcPr>
            <w:tcW w:w="1596" w:type="dxa"/>
            <w:shd w:val="clear" w:color="auto" w:fill="D9D9D9" w:themeFill="background1" w:themeFillShade="D9"/>
          </w:tcPr>
          <w:p w14:paraId="540EFAFD" w14:textId="56AB5C89" w:rsidR="00EC3C98" w:rsidRDefault="002C0450" w:rsidP="00EC3C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1080" w:type="dxa"/>
            <w:shd w:val="clear" w:color="auto" w:fill="D9D9D9" w:themeFill="background1" w:themeFillShade="D9"/>
          </w:tcPr>
          <w:p w14:paraId="2180BD02" w14:textId="7229D213" w:rsidR="00EC3C98" w:rsidRDefault="00EC3C98" w:rsidP="00EC3C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medium</w:t>
            </w:r>
          </w:p>
        </w:tc>
        <w:tc>
          <w:tcPr>
            <w:tcW w:w="1040" w:type="dxa"/>
            <w:shd w:val="clear" w:color="auto" w:fill="D9D9D9" w:themeFill="background1" w:themeFillShade="D9"/>
          </w:tcPr>
          <w:p w14:paraId="5DBFB166" w14:textId="02C7CDC5" w:rsidR="00EC3C98" w:rsidRDefault="00EC3C98" w:rsidP="00EC3C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medium</w:t>
            </w:r>
          </w:p>
        </w:tc>
        <w:tc>
          <w:tcPr>
            <w:tcW w:w="1557" w:type="dxa"/>
            <w:shd w:val="clear" w:color="auto" w:fill="D9D9D9" w:themeFill="background1" w:themeFillShade="D9"/>
          </w:tcPr>
          <w:p w14:paraId="1E057FB5" w14:textId="2443F179" w:rsidR="00EC3C98" w:rsidRDefault="00EC3C98" w:rsidP="00EC3C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medium</w:t>
            </w:r>
          </w:p>
        </w:tc>
        <w:tc>
          <w:tcPr>
            <w:tcW w:w="1718" w:type="dxa"/>
            <w:shd w:val="clear" w:color="auto" w:fill="D9D9D9" w:themeFill="background1" w:themeFillShade="D9"/>
          </w:tcPr>
          <w:p w14:paraId="6F62E499" w14:textId="111D9EB0" w:rsidR="00EC3C98" w:rsidRDefault="00FF6F83" w:rsidP="00EC3C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ranged</w:t>
            </w:r>
          </w:p>
        </w:tc>
      </w:tr>
      <w:tr w:rsidR="00EC3C98" w14:paraId="7B558CF6" w14:textId="3FE8BDF7" w:rsidTr="009B01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" w:type="dxa"/>
            <w:tcBorders>
              <w:left w:val="none" w:sz="0" w:space="0" w:color="auto"/>
            </w:tcBorders>
            <w:vAlign w:val="bottom"/>
          </w:tcPr>
          <w:p w14:paraId="4499BF9B" w14:textId="50B5B937" w:rsidR="00EC3C98" w:rsidRDefault="00F51C3E" w:rsidP="00EC3C98">
            <w:pPr>
              <w:jc w:val="center"/>
            </w:pPr>
            <w:r>
              <w:t>0-2</w:t>
            </w:r>
          </w:p>
        </w:tc>
        <w:tc>
          <w:tcPr>
            <w:tcW w:w="1803" w:type="dxa"/>
            <w:shd w:val="clear" w:color="auto" w:fill="FFFFFF" w:themeFill="background1"/>
            <w:vAlign w:val="bottom"/>
          </w:tcPr>
          <w:p w14:paraId="59586DDB" w14:textId="303E802A" w:rsidR="00EC3C98" w:rsidRDefault="00EC3C98" w:rsidP="00EC3C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Airboat/Car Gun (L Mouse)</w:t>
            </w:r>
          </w:p>
        </w:tc>
        <w:tc>
          <w:tcPr>
            <w:tcW w:w="1596" w:type="dxa"/>
            <w:shd w:val="clear" w:color="auto" w:fill="FFFFFF" w:themeFill="background1"/>
          </w:tcPr>
          <w:p w14:paraId="307B4E84" w14:textId="02051826" w:rsidR="00EC3C98" w:rsidRDefault="002C0450" w:rsidP="00EC3C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infinite</w:t>
            </w:r>
          </w:p>
        </w:tc>
        <w:tc>
          <w:tcPr>
            <w:tcW w:w="1080" w:type="dxa"/>
            <w:shd w:val="clear" w:color="auto" w:fill="FFFFFF" w:themeFill="background1"/>
          </w:tcPr>
          <w:p w14:paraId="3B729235" w14:textId="01E15512" w:rsidR="00EC3C98" w:rsidRDefault="007D059F" w:rsidP="00EC3C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short</w:t>
            </w:r>
          </w:p>
        </w:tc>
        <w:tc>
          <w:tcPr>
            <w:tcW w:w="1040" w:type="dxa"/>
            <w:shd w:val="clear" w:color="auto" w:fill="FFFFFF" w:themeFill="background1"/>
          </w:tcPr>
          <w:p w14:paraId="057FDD45" w14:textId="60D039D2" w:rsidR="00EC3C98" w:rsidRDefault="009B4A8E" w:rsidP="00EC3C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medium</w:t>
            </w:r>
          </w:p>
        </w:tc>
        <w:tc>
          <w:tcPr>
            <w:tcW w:w="1557" w:type="dxa"/>
            <w:shd w:val="clear" w:color="auto" w:fill="FFFFFF" w:themeFill="background1"/>
          </w:tcPr>
          <w:p w14:paraId="15586634" w14:textId="4CDA18E4" w:rsidR="00EC3C98" w:rsidRDefault="009F3D14" w:rsidP="00EC3C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medium</w:t>
            </w:r>
          </w:p>
        </w:tc>
        <w:tc>
          <w:tcPr>
            <w:tcW w:w="1718" w:type="dxa"/>
            <w:shd w:val="clear" w:color="auto" w:fill="FFFFFF" w:themeFill="background1"/>
          </w:tcPr>
          <w:p w14:paraId="5ECC7449" w14:textId="781E259D" w:rsidR="00EC3C98" w:rsidRDefault="00FF6F83" w:rsidP="00EC3C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ranged</w:t>
            </w:r>
          </w:p>
        </w:tc>
      </w:tr>
      <w:tr w:rsidR="00EC3C98" w14:paraId="73F7CD65" w14:textId="64960044" w:rsidTr="009B01FC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" w:type="dxa"/>
            <w:tcBorders>
              <w:left w:val="none" w:sz="0" w:space="0" w:color="auto"/>
            </w:tcBorders>
            <w:vAlign w:val="bottom"/>
          </w:tcPr>
          <w:p w14:paraId="1C0DC2CA" w14:textId="40B98E18" w:rsidR="00EC3C98" w:rsidRDefault="00F51C3E" w:rsidP="00EC3C98">
            <w:pPr>
              <w:jc w:val="center"/>
            </w:pPr>
            <w:r>
              <w:t>1-2</w:t>
            </w:r>
          </w:p>
        </w:tc>
        <w:tc>
          <w:tcPr>
            <w:tcW w:w="1803" w:type="dxa"/>
            <w:shd w:val="clear" w:color="auto" w:fill="D9D9D9" w:themeFill="background1" w:themeFillShade="D9"/>
            <w:vAlign w:val="bottom"/>
          </w:tcPr>
          <w:p w14:paraId="56F677F4" w14:textId="7BA39D86" w:rsidR="00EC3C98" w:rsidRDefault="00EC3C98" w:rsidP="00EC3C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Gravity Gun</w:t>
            </w:r>
          </w:p>
        </w:tc>
        <w:tc>
          <w:tcPr>
            <w:tcW w:w="1596" w:type="dxa"/>
            <w:shd w:val="clear" w:color="auto" w:fill="D9D9D9" w:themeFill="background1" w:themeFillShade="D9"/>
          </w:tcPr>
          <w:p w14:paraId="4864AACD" w14:textId="7506D4FA" w:rsidR="00EC3C98" w:rsidRDefault="002C0450" w:rsidP="00EC3C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Infinite/objects</w:t>
            </w:r>
          </w:p>
        </w:tc>
        <w:tc>
          <w:tcPr>
            <w:tcW w:w="1080" w:type="dxa"/>
            <w:shd w:val="clear" w:color="auto" w:fill="D9D9D9" w:themeFill="background1" w:themeFillShade="D9"/>
          </w:tcPr>
          <w:p w14:paraId="364B64BD" w14:textId="2917DDB3" w:rsidR="00EC3C98" w:rsidRDefault="007D059F" w:rsidP="00EC3C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medium</w:t>
            </w:r>
          </w:p>
        </w:tc>
        <w:tc>
          <w:tcPr>
            <w:tcW w:w="1040" w:type="dxa"/>
            <w:shd w:val="clear" w:color="auto" w:fill="D9D9D9" w:themeFill="background1" w:themeFillShade="D9"/>
          </w:tcPr>
          <w:p w14:paraId="58F9482C" w14:textId="60610B44" w:rsidR="00EC3C98" w:rsidRDefault="008746F1" w:rsidP="00EC3C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various</w:t>
            </w:r>
          </w:p>
        </w:tc>
        <w:tc>
          <w:tcPr>
            <w:tcW w:w="1557" w:type="dxa"/>
            <w:shd w:val="clear" w:color="auto" w:fill="D9D9D9" w:themeFill="background1" w:themeFillShade="D9"/>
          </w:tcPr>
          <w:p w14:paraId="6E52A7AF" w14:textId="44CFE4EA" w:rsidR="00EC3C98" w:rsidRDefault="00FB08FE" w:rsidP="00EC3C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various</w:t>
            </w:r>
          </w:p>
        </w:tc>
        <w:tc>
          <w:tcPr>
            <w:tcW w:w="1718" w:type="dxa"/>
            <w:shd w:val="clear" w:color="auto" w:fill="D9D9D9" w:themeFill="background1" w:themeFillShade="D9"/>
          </w:tcPr>
          <w:p w14:paraId="6995122F" w14:textId="0C33926F" w:rsidR="00EC3C98" w:rsidRDefault="00FF6F83" w:rsidP="00EC3C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ranged</w:t>
            </w:r>
          </w:p>
        </w:tc>
      </w:tr>
      <w:tr w:rsidR="00EC3C98" w14:paraId="2609F9C4" w14:textId="16E77AFB" w:rsidTr="009B01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" w:type="dxa"/>
            <w:tcBorders>
              <w:left w:val="none" w:sz="0" w:space="0" w:color="auto"/>
            </w:tcBorders>
            <w:vAlign w:val="bottom"/>
          </w:tcPr>
          <w:p w14:paraId="048FA065" w14:textId="0B7C2E8C" w:rsidR="00EC3C98" w:rsidRDefault="00E21FDB" w:rsidP="00EC3C98">
            <w:pPr>
              <w:jc w:val="center"/>
            </w:pPr>
            <w:r>
              <w:t>4</w:t>
            </w:r>
            <w:r w:rsidR="002C0450">
              <w:t>-1</w:t>
            </w:r>
          </w:p>
        </w:tc>
        <w:tc>
          <w:tcPr>
            <w:tcW w:w="1803" w:type="dxa"/>
            <w:shd w:val="clear" w:color="auto" w:fill="FFFFFF" w:themeFill="background1"/>
            <w:vAlign w:val="bottom"/>
          </w:tcPr>
          <w:p w14:paraId="1508EA2E" w14:textId="50DBC307" w:rsidR="00EC3C98" w:rsidRDefault="00EC3C98" w:rsidP="00EC3C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Shotgun</w:t>
            </w:r>
          </w:p>
        </w:tc>
        <w:tc>
          <w:tcPr>
            <w:tcW w:w="1596" w:type="dxa"/>
            <w:shd w:val="clear" w:color="auto" w:fill="FFFFFF" w:themeFill="background1"/>
          </w:tcPr>
          <w:p w14:paraId="120CB5FD" w14:textId="07A2BBB5" w:rsidR="00EC3C98" w:rsidRDefault="002C0450" w:rsidP="00EC3C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</w:t>
            </w:r>
          </w:p>
        </w:tc>
        <w:tc>
          <w:tcPr>
            <w:tcW w:w="1080" w:type="dxa"/>
            <w:shd w:val="clear" w:color="auto" w:fill="FFFFFF" w:themeFill="background1"/>
          </w:tcPr>
          <w:p w14:paraId="7BE1BD53" w14:textId="23ED66A9" w:rsidR="00EC3C98" w:rsidRDefault="00EC3C98" w:rsidP="00EC3C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long</w:t>
            </w:r>
          </w:p>
        </w:tc>
        <w:tc>
          <w:tcPr>
            <w:tcW w:w="1040" w:type="dxa"/>
            <w:shd w:val="clear" w:color="auto" w:fill="FFFFFF" w:themeFill="background1"/>
          </w:tcPr>
          <w:p w14:paraId="0CAE6522" w14:textId="2C0A9AAE" w:rsidR="00EC3C98" w:rsidRDefault="00EC3C98" w:rsidP="00EC3C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high</w:t>
            </w:r>
          </w:p>
        </w:tc>
        <w:tc>
          <w:tcPr>
            <w:tcW w:w="1557" w:type="dxa"/>
            <w:shd w:val="clear" w:color="auto" w:fill="FFFFFF" w:themeFill="background1"/>
          </w:tcPr>
          <w:p w14:paraId="196A8200" w14:textId="69511B50" w:rsidR="00EC3C98" w:rsidRDefault="00A235AF" w:rsidP="00EC3C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medium</w:t>
            </w:r>
          </w:p>
        </w:tc>
        <w:tc>
          <w:tcPr>
            <w:tcW w:w="1718" w:type="dxa"/>
            <w:shd w:val="clear" w:color="auto" w:fill="FFFFFF" w:themeFill="background1"/>
          </w:tcPr>
          <w:p w14:paraId="4965A3DC" w14:textId="66F51368" w:rsidR="00EC3C98" w:rsidRDefault="00FF6F83" w:rsidP="00EC3C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ranged</w:t>
            </w:r>
          </w:p>
        </w:tc>
      </w:tr>
      <w:tr w:rsidR="00EC3C98" w:rsidRPr="007463CE" w14:paraId="656B727D" w14:textId="5B4BFCFF" w:rsidTr="009B01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" w:type="dxa"/>
            <w:tcBorders>
              <w:left w:val="none" w:sz="0" w:space="0" w:color="auto"/>
            </w:tcBorders>
            <w:vAlign w:val="bottom"/>
          </w:tcPr>
          <w:p w14:paraId="67BF9DC8" w14:textId="79B3DDB3" w:rsidR="00EC3C98" w:rsidRDefault="00E21FDB" w:rsidP="00EC3C98">
            <w:pPr>
              <w:jc w:val="center"/>
            </w:pPr>
            <w:r>
              <w:t>3-2</w:t>
            </w:r>
          </w:p>
        </w:tc>
        <w:tc>
          <w:tcPr>
            <w:tcW w:w="1803" w:type="dxa"/>
            <w:shd w:val="clear" w:color="auto" w:fill="D9D9D9" w:themeFill="background1" w:themeFillShade="D9"/>
            <w:vAlign w:val="bottom"/>
          </w:tcPr>
          <w:p w14:paraId="3D14E9BB" w14:textId="3DB2E490" w:rsidR="00EC3C98" w:rsidRDefault="00EC3C98" w:rsidP="00EC3C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Overwatch Standard Issue (Pulse-Rifle) OSIPR</w:t>
            </w:r>
          </w:p>
        </w:tc>
        <w:tc>
          <w:tcPr>
            <w:tcW w:w="1596" w:type="dxa"/>
            <w:shd w:val="clear" w:color="auto" w:fill="D9D9D9" w:themeFill="background1" w:themeFillShade="D9"/>
          </w:tcPr>
          <w:p w14:paraId="6657903C" w14:textId="5914A3B8" w:rsidR="00EC3C98" w:rsidRDefault="00EC3C98" w:rsidP="00EC3C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grenade</w:t>
            </w:r>
          </w:p>
        </w:tc>
        <w:tc>
          <w:tcPr>
            <w:tcW w:w="1080" w:type="dxa"/>
            <w:shd w:val="clear" w:color="auto" w:fill="D9D9D9" w:themeFill="background1" w:themeFillShade="D9"/>
          </w:tcPr>
          <w:p w14:paraId="2796A2A3" w14:textId="6016EAB9" w:rsidR="00EC3C98" w:rsidRDefault="00EC3C98" w:rsidP="00EC3C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medium</w:t>
            </w:r>
          </w:p>
        </w:tc>
        <w:tc>
          <w:tcPr>
            <w:tcW w:w="1040" w:type="dxa"/>
            <w:shd w:val="clear" w:color="auto" w:fill="D9D9D9" w:themeFill="background1" w:themeFillShade="D9"/>
          </w:tcPr>
          <w:p w14:paraId="48453DD1" w14:textId="309A64EA" w:rsidR="00EC3C98" w:rsidRDefault="00F03693" w:rsidP="00EC3C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high</w:t>
            </w:r>
          </w:p>
        </w:tc>
        <w:tc>
          <w:tcPr>
            <w:tcW w:w="1557" w:type="dxa"/>
            <w:shd w:val="clear" w:color="auto" w:fill="D9D9D9" w:themeFill="background1" w:themeFillShade="D9"/>
          </w:tcPr>
          <w:p w14:paraId="2361439C" w14:textId="0A69EC63" w:rsidR="00EC3C98" w:rsidRPr="007463CE" w:rsidRDefault="009E7784" w:rsidP="00EC3C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medium</w:t>
            </w:r>
          </w:p>
        </w:tc>
        <w:tc>
          <w:tcPr>
            <w:tcW w:w="1718" w:type="dxa"/>
            <w:shd w:val="clear" w:color="auto" w:fill="D9D9D9" w:themeFill="background1" w:themeFillShade="D9"/>
          </w:tcPr>
          <w:p w14:paraId="0D35A6D2" w14:textId="22E99AF5" w:rsidR="00EC3C98" w:rsidRPr="007463CE" w:rsidRDefault="00FF6F83" w:rsidP="00EC3C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ranged</w:t>
            </w:r>
          </w:p>
        </w:tc>
      </w:tr>
      <w:tr w:rsidR="00FF6F83" w:rsidRPr="007463CE" w14:paraId="6B0EEE17" w14:textId="5E4D7425" w:rsidTr="009B01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" w:type="dxa"/>
            <w:tcBorders>
              <w:left w:val="none" w:sz="0" w:space="0" w:color="auto"/>
            </w:tcBorders>
            <w:vAlign w:val="bottom"/>
          </w:tcPr>
          <w:p w14:paraId="661415CD" w14:textId="6962BB5A" w:rsidR="00FF6F83" w:rsidRDefault="00FF6F83" w:rsidP="00FF6F83">
            <w:r>
              <w:t>5-2</w:t>
            </w:r>
          </w:p>
        </w:tc>
        <w:tc>
          <w:tcPr>
            <w:tcW w:w="1803" w:type="dxa"/>
            <w:shd w:val="clear" w:color="auto" w:fill="FFFFFF" w:themeFill="background1"/>
            <w:vAlign w:val="bottom"/>
          </w:tcPr>
          <w:p w14:paraId="2B9544FF" w14:textId="325D43D5" w:rsidR="00FF6F83" w:rsidRDefault="00FF6F83" w:rsidP="00FF6F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RPG</w:t>
            </w:r>
          </w:p>
        </w:tc>
        <w:tc>
          <w:tcPr>
            <w:tcW w:w="1596" w:type="dxa"/>
            <w:shd w:val="clear" w:color="auto" w:fill="FFFFFF" w:themeFill="background1"/>
          </w:tcPr>
          <w:p w14:paraId="1884B737" w14:textId="2CB99297" w:rsidR="00FF6F83" w:rsidRDefault="00FF6F83" w:rsidP="00FF6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rockets</w:t>
            </w:r>
          </w:p>
        </w:tc>
        <w:tc>
          <w:tcPr>
            <w:tcW w:w="1080" w:type="dxa"/>
            <w:shd w:val="clear" w:color="auto" w:fill="FFFFFF" w:themeFill="background1"/>
          </w:tcPr>
          <w:p w14:paraId="27D51557" w14:textId="48F5C330" w:rsidR="00FF6F83" w:rsidRDefault="00FF6F83" w:rsidP="00FF6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long</w:t>
            </w:r>
          </w:p>
        </w:tc>
        <w:tc>
          <w:tcPr>
            <w:tcW w:w="1040" w:type="dxa"/>
            <w:shd w:val="clear" w:color="auto" w:fill="FFFFFF" w:themeFill="background1"/>
          </w:tcPr>
          <w:p w14:paraId="367584E2" w14:textId="3D954B93" w:rsidR="00FF6F83" w:rsidRDefault="00FF6F83" w:rsidP="00FF6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massive</w:t>
            </w:r>
          </w:p>
        </w:tc>
        <w:tc>
          <w:tcPr>
            <w:tcW w:w="1557" w:type="dxa"/>
            <w:shd w:val="clear" w:color="auto" w:fill="FFFFFF" w:themeFill="background1"/>
          </w:tcPr>
          <w:p w14:paraId="5577AC04" w14:textId="7CE6E06C" w:rsidR="00FF6F83" w:rsidRPr="007463CE" w:rsidRDefault="00FF6F83" w:rsidP="00FF6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wide</w:t>
            </w:r>
          </w:p>
        </w:tc>
        <w:tc>
          <w:tcPr>
            <w:tcW w:w="1718" w:type="dxa"/>
            <w:shd w:val="clear" w:color="auto" w:fill="FFFFFF" w:themeFill="background1"/>
          </w:tcPr>
          <w:p w14:paraId="5C6D8F93" w14:textId="44EC7D44" w:rsidR="00FF6F83" w:rsidRPr="007463CE" w:rsidRDefault="00FF6F83" w:rsidP="00FF6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12723">
              <w:t>ranged</w:t>
            </w:r>
          </w:p>
        </w:tc>
      </w:tr>
      <w:tr w:rsidR="00FF6F83" w:rsidRPr="007463CE" w14:paraId="34A202D6" w14:textId="7229D5F6" w:rsidTr="009B01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" w:type="dxa"/>
            <w:tcBorders>
              <w:left w:val="none" w:sz="0" w:space="0" w:color="auto"/>
            </w:tcBorders>
            <w:vAlign w:val="bottom"/>
          </w:tcPr>
          <w:p w14:paraId="36D0E3FD" w14:textId="0A73AC87" w:rsidR="00FF6F83" w:rsidRDefault="00FF6F83" w:rsidP="00FF6F83">
            <w:pPr>
              <w:jc w:val="center"/>
            </w:pPr>
            <w:r>
              <w:t>4-2</w:t>
            </w:r>
          </w:p>
        </w:tc>
        <w:tc>
          <w:tcPr>
            <w:tcW w:w="1803" w:type="dxa"/>
            <w:shd w:val="clear" w:color="auto" w:fill="D9D9D9" w:themeFill="background1" w:themeFillShade="D9"/>
            <w:vAlign w:val="bottom"/>
          </w:tcPr>
          <w:p w14:paraId="06C72FAA" w14:textId="60BD665F" w:rsidR="00FF6F83" w:rsidRDefault="00FF6F83" w:rsidP="00FF6F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Crossbow</w:t>
            </w:r>
          </w:p>
        </w:tc>
        <w:tc>
          <w:tcPr>
            <w:tcW w:w="1596" w:type="dxa"/>
            <w:shd w:val="clear" w:color="auto" w:fill="D9D9D9" w:themeFill="background1" w:themeFillShade="D9"/>
          </w:tcPr>
          <w:p w14:paraId="227C3C90" w14:textId="62CBA7E6" w:rsidR="00FF6F83" w:rsidRDefault="00FF6F83" w:rsidP="00FF6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</w:t>
            </w:r>
          </w:p>
        </w:tc>
        <w:tc>
          <w:tcPr>
            <w:tcW w:w="1080" w:type="dxa"/>
            <w:shd w:val="clear" w:color="auto" w:fill="D9D9D9" w:themeFill="background1" w:themeFillShade="D9"/>
          </w:tcPr>
          <w:p w14:paraId="08CFEB96" w14:textId="276BF1A5" w:rsidR="00FF6F83" w:rsidRDefault="00FF6F83" w:rsidP="00FF6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long</w:t>
            </w:r>
          </w:p>
        </w:tc>
        <w:tc>
          <w:tcPr>
            <w:tcW w:w="1040" w:type="dxa"/>
            <w:shd w:val="clear" w:color="auto" w:fill="D9D9D9" w:themeFill="background1" w:themeFillShade="D9"/>
          </w:tcPr>
          <w:p w14:paraId="132C35CF" w14:textId="35D709E3" w:rsidR="00FF6F83" w:rsidRDefault="00FF6F83" w:rsidP="00FF6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high</w:t>
            </w:r>
          </w:p>
        </w:tc>
        <w:tc>
          <w:tcPr>
            <w:tcW w:w="1557" w:type="dxa"/>
            <w:shd w:val="clear" w:color="auto" w:fill="D9D9D9" w:themeFill="background1" w:themeFillShade="D9"/>
          </w:tcPr>
          <w:p w14:paraId="22190358" w14:textId="07FF785C" w:rsidR="00FF6F83" w:rsidRPr="007463CE" w:rsidRDefault="00FF6F83" w:rsidP="00FF6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narrow</w:t>
            </w:r>
          </w:p>
        </w:tc>
        <w:tc>
          <w:tcPr>
            <w:tcW w:w="1718" w:type="dxa"/>
            <w:shd w:val="clear" w:color="auto" w:fill="D9D9D9" w:themeFill="background1" w:themeFillShade="D9"/>
          </w:tcPr>
          <w:p w14:paraId="4A023D38" w14:textId="54194E04" w:rsidR="00FF6F83" w:rsidRPr="007463CE" w:rsidRDefault="00FF6F83" w:rsidP="00FF6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zh-CN"/>
              </w:rPr>
            </w:pPr>
            <w:r w:rsidRPr="00512723">
              <w:t>ranged</w:t>
            </w:r>
          </w:p>
        </w:tc>
      </w:tr>
      <w:tr w:rsidR="00FF6F83" w:rsidRPr="007463CE" w14:paraId="022C1437" w14:textId="52F37B1D" w:rsidTr="009B01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" w:type="dxa"/>
            <w:tcBorders>
              <w:left w:val="none" w:sz="0" w:space="0" w:color="auto"/>
            </w:tcBorders>
            <w:vAlign w:val="bottom"/>
          </w:tcPr>
          <w:p w14:paraId="12834D45" w14:textId="210C5BC0" w:rsidR="00FF6F83" w:rsidRDefault="00FF6F83" w:rsidP="00FF6F83">
            <w:pPr>
              <w:jc w:val="center"/>
            </w:pPr>
            <w:r>
              <w:t>6</w:t>
            </w:r>
          </w:p>
        </w:tc>
        <w:tc>
          <w:tcPr>
            <w:tcW w:w="1803" w:type="dxa"/>
            <w:shd w:val="clear" w:color="auto" w:fill="FFFFFF" w:themeFill="background1"/>
            <w:vAlign w:val="bottom"/>
          </w:tcPr>
          <w:p w14:paraId="523807D0" w14:textId="1A54CFD8" w:rsidR="00FF6F83" w:rsidRDefault="00FF6F83" w:rsidP="00FF6F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rPr>
                <w:rFonts w:ascii="Calibri" w:hAnsi="Calibri" w:cs="Calibri"/>
                <w:color w:val="000000"/>
              </w:rPr>
              <w:t>Pheropod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(</w:t>
            </w:r>
            <w:proofErr w:type="spellStart"/>
            <w:r>
              <w:rPr>
                <w:rFonts w:ascii="Calibri" w:hAnsi="Calibri" w:cs="Calibri"/>
                <w:color w:val="000000"/>
              </w:rPr>
              <w:t>Bugbait</w:t>
            </w:r>
            <w:proofErr w:type="spellEnd"/>
            <w:r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1596" w:type="dxa"/>
            <w:shd w:val="clear" w:color="auto" w:fill="FFFFFF" w:themeFill="background1"/>
          </w:tcPr>
          <w:p w14:paraId="4A9095CC" w14:textId="34DCCD0A" w:rsidR="00FF6F83" w:rsidRDefault="00FF6F83" w:rsidP="00FF6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pheropod</w:t>
            </w:r>
            <w:proofErr w:type="spellEnd"/>
          </w:p>
        </w:tc>
        <w:tc>
          <w:tcPr>
            <w:tcW w:w="1080" w:type="dxa"/>
            <w:shd w:val="clear" w:color="auto" w:fill="FFFFFF" w:themeFill="background1"/>
          </w:tcPr>
          <w:p w14:paraId="71F565C9" w14:textId="0E0472BB" w:rsidR="00FF6F83" w:rsidRDefault="00FF6F83" w:rsidP="00FF6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medium</w:t>
            </w:r>
          </w:p>
        </w:tc>
        <w:tc>
          <w:tcPr>
            <w:tcW w:w="1040" w:type="dxa"/>
            <w:shd w:val="clear" w:color="auto" w:fill="FFFFFF" w:themeFill="background1"/>
          </w:tcPr>
          <w:p w14:paraId="27CF87C8" w14:textId="05019A4F" w:rsidR="00FF6F83" w:rsidRDefault="00FF6F83" w:rsidP="00FF6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/</w:t>
            </w:r>
          </w:p>
        </w:tc>
        <w:tc>
          <w:tcPr>
            <w:tcW w:w="1557" w:type="dxa"/>
            <w:shd w:val="clear" w:color="auto" w:fill="FFFFFF" w:themeFill="background1"/>
          </w:tcPr>
          <w:p w14:paraId="5F98C0DF" w14:textId="0FBAFC47" w:rsidR="00FF6F83" w:rsidRPr="007463CE" w:rsidRDefault="00FF6F83" w:rsidP="00FF6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wide</w:t>
            </w:r>
          </w:p>
        </w:tc>
        <w:tc>
          <w:tcPr>
            <w:tcW w:w="1718" w:type="dxa"/>
            <w:shd w:val="clear" w:color="auto" w:fill="FFFFFF" w:themeFill="background1"/>
          </w:tcPr>
          <w:p w14:paraId="61C6E558" w14:textId="581381D0" w:rsidR="00FF6F83" w:rsidRPr="007463CE" w:rsidRDefault="00FF6F83" w:rsidP="00FF6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12723">
              <w:t>ranged</w:t>
            </w:r>
          </w:p>
        </w:tc>
      </w:tr>
      <w:tr w:rsidR="00FF6F83" w:rsidRPr="007463CE" w14:paraId="692C5B40" w14:textId="77777777" w:rsidTr="009B01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" w:type="dxa"/>
            <w:tcBorders>
              <w:left w:val="none" w:sz="0" w:space="0" w:color="auto"/>
            </w:tcBorders>
            <w:vAlign w:val="bottom"/>
          </w:tcPr>
          <w:p w14:paraId="224CE748" w14:textId="34A9227A" w:rsidR="00FF6F83" w:rsidRDefault="00FF6F83" w:rsidP="00FF6F83">
            <w:pPr>
              <w:jc w:val="center"/>
            </w:pPr>
            <w:r>
              <w:lastRenderedPageBreak/>
              <w:t>0-3</w:t>
            </w:r>
          </w:p>
        </w:tc>
        <w:tc>
          <w:tcPr>
            <w:tcW w:w="1803" w:type="dxa"/>
            <w:shd w:val="clear" w:color="auto" w:fill="D9D9D9" w:themeFill="background1" w:themeFillShade="D9"/>
            <w:vAlign w:val="bottom"/>
          </w:tcPr>
          <w:p w14:paraId="7B517225" w14:textId="5003B426" w:rsidR="00FF6F83" w:rsidRDefault="00FF6F83" w:rsidP="00FF6F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Sentry Gun</w:t>
            </w:r>
          </w:p>
        </w:tc>
        <w:tc>
          <w:tcPr>
            <w:tcW w:w="1596" w:type="dxa"/>
            <w:shd w:val="clear" w:color="auto" w:fill="D9D9D9" w:themeFill="background1" w:themeFillShade="D9"/>
          </w:tcPr>
          <w:p w14:paraId="7E94F018" w14:textId="56AD4AB1" w:rsidR="00FF6F83" w:rsidRDefault="00FF6F83" w:rsidP="00FF6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Automated infinite</w:t>
            </w:r>
          </w:p>
        </w:tc>
        <w:tc>
          <w:tcPr>
            <w:tcW w:w="1080" w:type="dxa"/>
            <w:shd w:val="clear" w:color="auto" w:fill="D9D9D9" w:themeFill="background1" w:themeFillShade="D9"/>
          </w:tcPr>
          <w:p w14:paraId="32CBD642" w14:textId="2E934421" w:rsidR="00FF6F83" w:rsidRDefault="00FF6F83" w:rsidP="00FF6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short</w:t>
            </w:r>
          </w:p>
        </w:tc>
        <w:tc>
          <w:tcPr>
            <w:tcW w:w="1040" w:type="dxa"/>
            <w:shd w:val="clear" w:color="auto" w:fill="D9D9D9" w:themeFill="background1" w:themeFillShade="D9"/>
          </w:tcPr>
          <w:p w14:paraId="50E78076" w14:textId="6C5963E9" w:rsidR="00FF6F83" w:rsidRDefault="00FF6F83" w:rsidP="00FF6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high</w:t>
            </w:r>
          </w:p>
        </w:tc>
        <w:tc>
          <w:tcPr>
            <w:tcW w:w="1557" w:type="dxa"/>
            <w:shd w:val="clear" w:color="auto" w:fill="D9D9D9" w:themeFill="background1" w:themeFillShade="D9"/>
          </w:tcPr>
          <w:p w14:paraId="5C380A94" w14:textId="648C0CAA" w:rsidR="00FF6F83" w:rsidRDefault="00FF6F83" w:rsidP="00FF6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wide</w:t>
            </w:r>
          </w:p>
        </w:tc>
        <w:tc>
          <w:tcPr>
            <w:tcW w:w="1718" w:type="dxa"/>
            <w:shd w:val="clear" w:color="auto" w:fill="D9D9D9" w:themeFill="background1" w:themeFillShade="D9"/>
          </w:tcPr>
          <w:p w14:paraId="6CFAB631" w14:textId="7F67E073" w:rsidR="00FF6F83" w:rsidRDefault="00FF6F83" w:rsidP="00FF6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12723">
              <w:t>ranged</w:t>
            </w:r>
          </w:p>
        </w:tc>
      </w:tr>
      <w:tr w:rsidR="00FF6F83" w:rsidRPr="007463CE" w14:paraId="5B6A6054" w14:textId="77777777" w:rsidTr="009B01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" w:type="dxa"/>
            <w:tcBorders>
              <w:left w:val="none" w:sz="0" w:space="0" w:color="auto"/>
            </w:tcBorders>
            <w:vAlign w:val="bottom"/>
          </w:tcPr>
          <w:p w14:paraId="5BF30F3E" w14:textId="565D335A" w:rsidR="00FF6F83" w:rsidRDefault="00FF6F83" w:rsidP="00FF6F83">
            <w:pPr>
              <w:jc w:val="center"/>
            </w:pPr>
            <w:r>
              <w:t>1-3</w:t>
            </w:r>
          </w:p>
        </w:tc>
        <w:tc>
          <w:tcPr>
            <w:tcW w:w="1803" w:type="dxa"/>
            <w:shd w:val="clear" w:color="auto" w:fill="FFFFFF" w:themeFill="background1"/>
            <w:vAlign w:val="bottom"/>
          </w:tcPr>
          <w:p w14:paraId="169C975E" w14:textId="3922EB13" w:rsidR="00FF6F83" w:rsidRDefault="00FF6F83" w:rsidP="00FF6F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Super Gravity Gun</w:t>
            </w:r>
          </w:p>
        </w:tc>
        <w:tc>
          <w:tcPr>
            <w:tcW w:w="1596" w:type="dxa"/>
            <w:shd w:val="clear" w:color="auto" w:fill="FFFFFF" w:themeFill="background1"/>
          </w:tcPr>
          <w:p w14:paraId="10679C76" w14:textId="2225740F" w:rsidR="00FF6F83" w:rsidRDefault="00FF6F83" w:rsidP="00FF6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Infinite/objects</w:t>
            </w:r>
          </w:p>
        </w:tc>
        <w:tc>
          <w:tcPr>
            <w:tcW w:w="1080" w:type="dxa"/>
            <w:shd w:val="clear" w:color="auto" w:fill="FFFFFF" w:themeFill="background1"/>
          </w:tcPr>
          <w:p w14:paraId="71EA0DE4" w14:textId="674C7986" w:rsidR="00FF6F83" w:rsidRDefault="00FF6F83" w:rsidP="00FF6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long</w:t>
            </w:r>
          </w:p>
        </w:tc>
        <w:tc>
          <w:tcPr>
            <w:tcW w:w="1040" w:type="dxa"/>
            <w:shd w:val="clear" w:color="auto" w:fill="FFFFFF" w:themeFill="background1"/>
          </w:tcPr>
          <w:p w14:paraId="3B23D86B" w14:textId="2516CFCD" w:rsidR="00FF6F83" w:rsidRDefault="00FF6F83" w:rsidP="00FF6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High</w:t>
            </w:r>
          </w:p>
        </w:tc>
        <w:tc>
          <w:tcPr>
            <w:tcW w:w="1557" w:type="dxa"/>
            <w:shd w:val="clear" w:color="auto" w:fill="FFFFFF" w:themeFill="background1"/>
          </w:tcPr>
          <w:p w14:paraId="69324C9F" w14:textId="653EADC9" w:rsidR="00FF6F83" w:rsidRDefault="00FF6F83" w:rsidP="00FF6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wide</w:t>
            </w:r>
          </w:p>
        </w:tc>
        <w:tc>
          <w:tcPr>
            <w:tcW w:w="1718" w:type="dxa"/>
            <w:shd w:val="clear" w:color="auto" w:fill="FFFFFF" w:themeFill="background1"/>
          </w:tcPr>
          <w:p w14:paraId="49B2621A" w14:textId="4F1A9E74" w:rsidR="00FF6F83" w:rsidRDefault="00FF6F83" w:rsidP="00FF6F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12723">
              <w:t>ranged</w:t>
            </w:r>
          </w:p>
        </w:tc>
      </w:tr>
      <w:tr w:rsidR="00FF6F83" w:rsidRPr="007463CE" w14:paraId="0129B976" w14:textId="77777777" w:rsidTr="009B01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" w:type="dxa"/>
            <w:tcBorders>
              <w:left w:val="none" w:sz="0" w:space="0" w:color="auto"/>
              <w:bottom w:val="none" w:sz="0" w:space="0" w:color="auto"/>
            </w:tcBorders>
            <w:vAlign w:val="bottom"/>
          </w:tcPr>
          <w:p w14:paraId="7E0C3488" w14:textId="743157E3" w:rsidR="00FF6F83" w:rsidRDefault="00FF6F83" w:rsidP="00FF6F83">
            <w:pPr>
              <w:jc w:val="center"/>
            </w:pPr>
            <w:r>
              <w:t>0-4</w:t>
            </w:r>
          </w:p>
        </w:tc>
        <w:tc>
          <w:tcPr>
            <w:tcW w:w="1803" w:type="dxa"/>
            <w:shd w:val="clear" w:color="auto" w:fill="D9D9D9" w:themeFill="background1" w:themeFillShade="D9"/>
            <w:vAlign w:val="bottom"/>
          </w:tcPr>
          <w:p w14:paraId="35483187" w14:textId="0BA10681" w:rsidR="00FF6F83" w:rsidRDefault="00FF6F83" w:rsidP="00FF6F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Squad</w:t>
            </w:r>
          </w:p>
        </w:tc>
        <w:tc>
          <w:tcPr>
            <w:tcW w:w="1596" w:type="dxa"/>
            <w:shd w:val="clear" w:color="auto" w:fill="D9D9D9" w:themeFill="background1" w:themeFillShade="D9"/>
          </w:tcPr>
          <w:p w14:paraId="2DA0E614" w14:textId="7222CC4C" w:rsidR="00FF6F83" w:rsidRDefault="00FF6F83" w:rsidP="00FF6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Automated infinite</w:t>
            </w:r>
          </w:p>
        </w:tc>
        <w:tc>
          <w:tcPr>
            <w:tcW w:w="1080" w:type="dxa"/>
            <w:shd w:val="clear" w:color="auto" w:fill="D9D9D9" w:themeFill="background1" w:themeFillShade="D9"/>
          </w:tcPr>
          <w:p w14:paraId="10A76589" w14:textId="0905A61E" w:rsidR="00FF6F83" w:rsidRDefault="00FF6F83" w:rsidP="00FF6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short</w:t>
            </w:r>
          </w:p>
        </w:tc>
        <w:tc>
          <w:tcPr>
            <w:tcW w:w="1040" w:type="dxa"/>
            <w:shd w:val="clear" w:color="auto" w:fill="D9D9D9" w:themeFill="background1" w:themeFillShade="D9"/>
          </w:tcPr>
          <w:p w14:paraId="00EEEB33" w14:textId="116D5548" w:rsidR="00FF6F83" w:rsidRDefault="00FF6F83" w:rsidP="00FF6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Medium</w:t>
            </w:r>
          </w:p>
        </w:tc>
        <w:tc>
          <w:tcPr>
            <w:tcW w:w="1557" w:type="dxa"/>
            <w:shd w:val="clear" w:color="auto" w:fill="D9D9D9" w:themeFill="background1" w:themeFillShade="D9"/>
          </w:tcPr>
          <w:p w14:paraId="68C1C05E" w14:textId="7E5A1E42" w:rsidR="00FF6F83" w:rsidRDefault="00FF6F83" w:rsidP="00FF6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wide</w:t>
            </w:r>
          </w:p>
        </w:tc>
        <w:tc>
          <w:tcPr>
            <w:tcW w:w="1718" w:type="dxa"/>
            <w:shd w:val="clear" w:color="auto" w:fill="D9D9D9" w:themeFill="background1" w:themeFillShade="D9"/>
          </w:tcPr>
          <w:p w14:paraId="6BFDC2DE" w14:textId="4B3D9996" w:rsidR="00FF6F83" w:rsidRDefault="00FF6F83" w:rsidP="00FF6F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12723">
              <w:t>ranged</w:t>
            </w:r>
          </w:p>
        </w:tc>
      </w:tr>
    </w:tbl>
    <w:p w14:paraId="14E3B505" w14:textId="77777777" w:rsidR="008D7040" w:rsidRDefault="008D7040" w:rsidP="00196AAA"/>
    <w:p w14:paraId="759942AE" w14:textId="15872811" w:rsidR="00196AAA" w:rsidRDefault="00196AAA" w:rsidP="00BE0B67">
      <w:pPr>
        <w:pStyle w:val="ListParagraph"/>
        <w:numPr>
          <w:ilvl w:val="0"/>
          <w:numId w:val="33"/>
        </w:numPr>
      </w:pPr>
      <w:r>
        <w:t>Enemy</w:t>
      </w:r>
    </w:p>
    <w:p w14:paraId="2D94FE0B" w14:textId="77777777" w:rsidR="007F5534" w:rsidRDefault="00A4342C" w:rsidP="00A4342C">
      <w:pPr>
        <w:pStyle w:val="ListParagraph"/>
        <w:numPr>
          <w:ilvl w:val="1"/>
          <w:numId w:val="33"/>
        </w:numPr>
      </w:pPr>
      <w:r>
        <w:t xml:space="preserve">4 </w:t>
      </w:r>
      <w:r>
        <w:rPr>
          <w:rFonts w:hint="eastAsia"/>
          <w:lang w:eastAsia="zh-CN"/>
        </w:rPr>
        <w:t>kinds</w:t>
      </w:r>
      <w:r>
        <w:t xml:space="preserve">: </w:t>
      </w:r>
    </w:p>
    <w:p w14:paraId="0BA31B36" w14:textId="5F6201BE" w:rsidR="007F5534" w:rsidRDefault="007F5534" w:rsidP="007F5534">
      <w:pPr>
        <w:pStyle w:val="ListParagraph"/>
        <w:numPr>
          <w:ilvl w:val="2"/>
          <w:numId w:val="33"/>
        </w:numPr>
      </w:pPr>
      <w:r>
        <w:rPr>
          <w:rFonts w:hint="eastAsia"/>
          <w:lang w:eastAsia="zh-CN"/>
        </w:rPr>
        <w:t>Xe</w:t>
      </w:r>
      <w:r>
        <w:t>n</w:t>
      </w:r>
      <w:r>
        <w:rPr>
          <w:rFonts w:hint="eastAsia"/>
          <w:lang w:eastAsia="zh-CN"/>
        </w:rPr>
        <w:t>:</w:t>
      </w:r>
      <w:r>
        <w:rPr>
          <w:lang w:eastAsia="zh-CN"/>
        </w:rPr>
        <w:t xml:space="preserve"> </w:t>
      </w:r>
      <w:r w:rsidR="00A4342C">
        <w:t>Monster</w:t>
      </w:r>
    </w:p>
    <w:p w14:paraId="7F6C58FF" w14:textId="55341EA0" w:rsidR="00A4342C" w:rsidRDefault="007F5534" w:rsidP="007F5534">
      <w:pPr>
        <w:pStyle w:val="ListParagraph"/>
        <w:numPr>
          <w:ilvl w:val="2"/>
          <w:numId w:val="33"/>
        </w:numPr>
      </w:pPr>
      <w:r>
        <w:t xml:space="preserve">Combine: </w:t>
      </w:r>
      <w:r w:rsidR="00A4342C">
        <w:t>Human, Machine, Carrier</w:t>
      </w:r>
    </w:p>
    <w:tbl>
      <w:tblPr>
        <w:tblStyle w:val="GridTable5Dark-Accent1"/>
        <w:tblW w:w="90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7"/>
        <w:gridCol w:w="2688"/>
        <w:gridCol w:w="1183"/>
        <w:gridCol w:w="1185"/>
        <w:gridCol w:w="1825"/>
        <w:gridCol w:w="1667"/>
      </w:tblGrid>
      <w:tr w:rsidR="00ED7C4D" w14:paraId="6D2451A1" w14:textId="77777777" w:rsidTr="009B01F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</w:tcPr>
          <w:p w14:paraId="78AC52BD" w14:textId="77777777" w:rsidR="002F39D9" w:rsidRDefault="002F39D9" w:rsidP="0028197B">
            <w:pPr>
              <w:jc w:val="center"/>
            </w:pPr>
            <w:r>
              <w:t>#</w:t>
            </w:r>
          </w:p>
        </w:tc>
        <w:tc>
          <w:tcPr>
            <w:tcW w:w="2125" w:type="dxa"/>
          </w:tcPr>
          <w:p w14:paraId="05EF094F" w14:textId="77777777" w:rsidR="002F39D9" w:rsidRDefault="002F39D9" w:rsidP="002819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Name</w:t>
            </w:r>
          </w:p>
        </w:tc>
        <w:tc>
          <w:tcPr>
            <w:tcW w:w="1260" w:type="dxa"/>
          </w:tcPr>
          <w:p w14:paraId="3E44DDDD" w14:textId="21583B58" w:rsidR="002F39D9" w:rsidRDefault="0045547B" w:rsidP="002819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Health</w:t>
            </w:r>
          </w:p>
        </w:tc>
        <w:tc>
          <w:tcPr>
            <w:tcW w:w="1260" w:type="dxa"/>
          </w:tcPr>
          <w:p w14:paraId="730029AB" w14:textId="77777777" w:rsidR="002F39D9" w:rsidRDefault="002F39D9" w:rsidP="002819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Damage</w:t>
            </w:r>
          </w:p>
        </w:tc>
        <w:tc>
          <w:tcPr>
            <w:tcW w:w="2070" w:type="dxa"/>
          </w:tcPr>
          <w:p w14:paraId="684B82C6" w14:textId="3C65D322" w:rsidR="002F39D9" w:rsidRDefault="0045547B" w:rsidP="002819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Attack</w:t>
            </w:r>
          </w:p>
        </w:tc>
        <w:tc>
          <w:tcPr>
            <w:tcW w:w="1800" w:type="dxa"/>
          </w:tcPr>
          <w:p w14:paraId="33E4D74C" w14:textId="77777777" w:rsidR="002F39D9" w:rsidRDefault="002F39D9" w:rsidP="002819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Play Style</w:t>
            </w:r>
          </w:p>
        </w:tc>
      </w:tr>
      <w:tr w:rsidR="00ED7C4D" w:rsidRPr="00752864" w14:paraId="31D40082" w14:textId="77777777" w:rsidTr="009B01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</w:tcPr>
          <w:p w14:paraId="255C7138" w14:textId="77777777" w:rsidR="00A83813" w:rsidRDefault="00A83813" w:rsidP="00A83813">
            <w:pPr>
              <w:jc w:val="center"/>
            </w:pPr>
            <w:r>
              <w:t>1</w:t>
            </w:r>
          </w:p>
        </w:tc>
        <w:tc>
          <w:tcPr>
            <w:tcW w:w="2125" w:type="dxa"/>
            <w:shd w:val="clear" w:color="auto" w:fill="FFFFFF" w:themeFill="background1"/>
            <w:vAlign w:val="bottom"/>
          </w:tcPr>
          <w:p w14:paraId="66704230" w14:textId="44E6EBF3" w:rsidR="00A83813" w:rsidRDefault="00A83813" w:rsidP="00A83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Hunter-chopper (</w:t>
            </w:r>
            <w:r w:rsidR="00E240ED">
              <w:rPr>
                <w:rFonts w:ascii="Calibri" w:hAnsi="Calibri" w:cs="Calibri"/>
                <w:color w:val="000000"/>
              </w:rPr>
              <w:t>Carrier</w:t>
            </w:r>
            <w:r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1260" w:type="dxa"/>
            <w:shd w:val="clear" w:color="auto" w:fill="FFFFFF" w:themeFill="background1"/>
          </w:tcPr>
          <w:p w14:paraId="7BA82B43" w14:textId="4A28F9DF" w:rsidR="00A83813" w:rsidRDefault="00A83813" w:rsidP="00A83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low</w:t>
            </w:r>
          </w:p>
        </w:tc>
        <w:tc>
          <w:tcPr>
            <w:tcW w:w="1260" w:type="dxa"/>
            <w:shd w:val="clear" w:color="auto" w:fill="FFFFFF" w:themeFill="background1"/>
          </w:tcPr>
          <w:p w14:paraId="7D90A4E5" w14:textId="28A5F9C2" w:rsidR="00A83813" w:rsidRDefault="00A83813" w:rsidP="00A83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low</w:t>
            </w:r>
          </w:p>
        </w:tc>
        <w:tc>
          <w:tcPr>
            <w:tcW w:w="2070" w:type="dxa"/>
            <w:shd w:val="clear" w:color="auto" w:fill="FFFFFF" w:themeFill="background1"/>
          </w:tcPr>
          <w:p w14:paraId="3112D343" w14:textId="7A41BBFB" w:rsidR="00A83813" w:rsidRPr="00752864" w:rsidRDefault="0084261B" w:rsidP="00A83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ranged</w:t>
            </w:r>
          </w:p>
        </w:tc>
        <w:tc>
          <w:tcPr>
            <w:tcW w:w="1800" w:type="dxa"/>
            <w:shd w:val="clear" w:color="auto" w:fill="FFFFFF" w:themeFill="background1"/>
          </w:tcPr>
          <w:p w14:paraId="3A3F84BC" w14:textId="30783738" w:rsidR="00A83813" w:rsidRPr="00752864" w:rsidRDefault="00A72124" w:rsidP="00A83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ranged</w:t>
            </w:r>
          </w:p>
        </w:tc>
      </w:tr>
      <w:tr w:rsidR="00ED7C4D" w:rsidRPr="00752864" w14:paraId="7338E9BD" w14:textId="77777777" w:rsidTr="009B01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  <w:vAlign w:val="bottom"/>
          </w:tcPr>
          <w:p w14:paraId="2D243765" w14:textId="77777777" w:rsidR="00A83813" w:rsidRDefault="00A83813" w:rsidP="00A83813">
            <w:pPr>
              <w:jc w:val="center"/>
            </w:pPr>
            <w:r>
              <w:t>2</w:t>
            </w:r>
          </w:p>
        </w:tc>
        <w:tc>
          <w:tcPr>
            <w:tcW w:w="2125" w:type="dxa"/>
            <w:shd w:val="clear" w:color="auto" w:fill="D9D9D9" w:themeFill="background1" w:themeFillShade="D9"/>
            <w:vAlign w:val="bottom"/>
          </w:tcPr>
          <w:p w14:paraId="616DF20F" w14:textId="2BA7FC8A" w:rsidR="00A83813" w:rsidRDefault="00A83813" w:rsidP="00A83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rPr>
                <w:rFonts w:ascii="Calibri" w:hAnsi="Calibri" w:cs="Calibri"/>
                <w:color w:val="000000"/>
              </w:rPr>
              <w:t>Headcrab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(Monster)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14:paraId="51EC1785" w14:textId="3A79C81B" w:rsidR="00A83813" w:rsidRDefault="00A83813" w:rsidP="00A83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low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14:paraId="694F1CA2" w14:textId="2066D9D6" w:rsidR="00A83813" w:rsidRDefault="00A83813" w:rsidP="00A83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low</w:t>
            </w:r>
          </w:p>
        </w:tc>
        <w:tc>
          <w:tcPr>
            <w:tcW w:w="2070" w:type="dxa"/>
            <w:shd w:val="clear" w:color="auto" w:fill="D9D9D9" w:themeFill="background1" w:themeFillShade="D9"/>
          </w:tcPr>
          <w:p w14:paraId="1B0A7275" w14:textId="7EBFFF3B" w:rsidR="00A83813" w:rsidRPr="00752864" w:rsidRDefault="00A83813" w:rsidP="00A83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melee</w:t>
            </w:r>
          </w:p>
        </w:tc>
        <w:tc>
          <w:tcPr>
            <w:tcW w:w="1800" w:type="dxa"/>
            <w:shd w:val="clear" w:color="auto" w:fill="D9D9D9" w:themeFill="background1" w:themeFillShade="D9"/>
          </w:tcPr>
          <w:p w14:paraId="7AD5B2CA" w14:textId="6B096BD0" w:rsidR="00A83813" w:rsidRPr="00752864" w:rsidRDefault="00C03842" w:rsidP="00A83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ranged</w:t>
            </w:r>
          </w:p>
        </w:tc>
      </w:tr>
      <w:tr w:rsidR="00ED7C4D" w:rsidRPr="007463CE" w14:paraId="0385DBAA" w14:textId="77777777" w:rsidTr="009B01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  <w:vAlign w:val="bottom"/>
          </w:tcPr>
          <w:p w14:paraId="696BE953" w14:textId="77777777" w:rsidR="00267AF8" w:rsidRDefault="00267AF8" w:rsidP="00267AF8">
            <w:pPr>
              <w:jc w:val="center"/>
            </w:pPr>
            <w:r>
              <w:t>3</w:t>
            </w:r>
          </w:p>
        </w:tc>
        <w:tc>
          <w:tcPr>
            <w:tcW w:w="2125" w:type="dxa"/>
            <w:shd w:val="clear" w:color="auto" w:fill="FFFFFF" w:themeFill="background1"/>
            <w:vAlign w:val="bottom"/>
          </w:tcPr>
          <w:p w14:paraId="6BE3041E" w14:textId="3E38E1B4" w:rsidR="00267AF8" w:rsidRDefault="00267AF8" w:rsidP="00267A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City Scanner (Machine)</w:t>
            </w:r>
          </w:p>
        </w:tc>
        <w:tc>
          <w:tcPr>
            <w:tcW w:w="1260" w:type="dxa"/>
            <w:shd w:val="clear" w:color="auto" w:fill="FFFFFF" w:themeFill="background1"/>
          </w:tcPr>
          <w:p w14:paraId="7F21F379" w14:textId="0019C22F" w:rsidR="00267AF8" w:rsidRDefault="00267AF8" w:rsidP="00267A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low</w:t>
            </w:r>
          </w:p>
        </w:tc>
        <w:tc>
          <w:tcPr>
            <w:tcW w:w="1260" w:type="dxa"/>
            <w:shd w:val="clear" w:color="auto" w:fill="FFFFFF" w:themeFill="background1"/>
          </w:tcPr>
          <w:p w14:paraId="54865D78" w14:textId="4857830F" w:rsidR="00267AF8" w:rsidRDefault="001B74DB" w:rsidP="00267A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low</w:t>
            </w:r>
          </w:p>
        </w:tc>
        <w:tc>
          <w:tcPr>
            <w:tcW w:w="2070" w:type="dxa"/>
            <w:shd w:val="clear" w:color="auto" w:fill="FFFFFF" w:themeFill="background1"/>
          </w:tcPr>
          <w:p w14:paraId="41BCAFD1" w14:textId="3A59BED4" w:rsidR="00267AF8" w:rsidRPr="007463CE" w:rsidRDefault="001B74DB" w:rsidP="00267A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ranged</w:t>
            </w:r>
          </w:p>
        </w:tc>
        <w:tc>
          <w:tcPr>
            <w:tcW w:w="1800" w:type="dxa"/>
            <w:shd w:val="clear" w:color="auto" w:fill="FFFFFF" w:themeFill="background1"/>
          </w:tcPr>
          <w:p w14:paraId="7EB1BBFD" w14:textId="4E7F83B4" w:rsidR="00267AF8" w:rsidRPr="007463CE" w:rsidRDefault="00267AF8" w:rsidP="00267A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3210C">
              <w:t>ranged</w:t>
            </w:r>
          </w:p>
        </w:tc>
      </w:tr>
      <w:tr w:rsidR="00ED7C4D" w:rsidRPr="002746D3" w14:paraId="1894A754" w14:textId="77777777" w:rsidTr="009B01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  <w:vAlign w:val="bottom"/>
          </w:tcPr>
          <w:p w14:paraId="4148BAE3" w14:textId="77777777" w:rsidR="00F23AC8" w:rsidRDefault="00F23AC8" w:rsidP="00F23AC8">
            <w:pPr>
              <w:jc w:val="center"/>
            </w:pPr>
            <w:r>
              <w:t>4</w:t>
            </w:r>
          </w:p>
        </w:tc>
        <w:tc>
          <w:tcPr>
            <w:tcW w:w="2125" w:type="dxa"/>
            <w:shd w:val="clear" w:color="auto" w:fill="D9D9D9" w:themeFill="background1" w:themeFillShade="D9"/>
            <w:vAlign w:val="bottom"/>
          </w:tcPr>
          <w:p w14:paraId="1E365DCD" w14:textId="162FA0F1" w:rsidR="00F23AC8" w:rsidRDefault="00F23AC8" w:rsidP="00F23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Civil Protection (Human)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14:paraId="26B931F4" w14:textId="42678B3C" w:rsidR="00F23AC8" w:rsidRDefault="00F23AC8" w:rsidP="00F23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low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14:paraId="29BE2520" w14:textId="7F5AD57E" w:rsidR="00F23AC8" w:rsidRPr="004D130A" w:rsidRDefault="00F23AC8" w:rsidP="00F23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low</w:t>
            </w:r>
          </w:p>
        </w:tc>
        <w:tc>
          <w:tcPr>
            <w:tcW w:w="2070" w:type="dxa"/>
            <w:shd w:val="clear" w:color="auto" w:fill="D9D9D9" w:themeFill="background1" w:themeFillShade="D9"/>
          </w:tcPr>
          <w:p w14:paraId="7EA2FB09" w14:textId="68BB92BE" w:rsidR="00F23AC8" w:rsidRPr="001F6FB2" w:rsidRDefault="00F23AC8" w:rsidP="00F23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35EA">
              <w:t xml:space="preserve">ranged </w:t>
            </w:r>
          </w:p>
        </w:tc>
        <w:tc>
          <w:tcPr>
            <w:tcW w:w="1800" w:type="dxa"/>
            <w:shd w:val="clear" w:color="auto" w:fill="D9D9D9" w:themeFill="background1" w:themeFillShade="D9"/>
          </w:tcPr>
          <w:p w14:paraId="4D85943C" w14:textId="284CDABD" w:rsidR="00F23AC8" w:rsidRPr="00907901" w:rsidRDefault="00F23AC8" w:rsidP="00F23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3210C">
              <w:t xml:space="preserve">ranged </w:t>
            </w:r>
          </w:p>
        </w:tc>
      </w:tr>
      <w:tr w:rsidR="00ED7C4D" w14:paraId="0C74B744" w14:textId="77777777" w:rsidTr="009B01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  <w:vAlign w:val="bottom"/>
          </w:tcPr>
          <w:p w14:paraId="78193665" w14:textId="77777777" w:rsidR="00F23AC8" w:rsidRDefault="00F23AC8" w:rsidP="00F23AC8">
            <w:pPr>
              <w:jc w:val="center"/>
            </w:pPr>
            <w:r>
              <w:t>6</w:t>
            </w:r>
          </w:p>
        </w:tc>
        <w:tc>
          <w:tcPr>
            <w:tcW w:w="2125" w:type="dxa"/>
            <w:shd w:val="clear" w:color="auto" w:fill="FFFFFF" w:themeFill="background1"/>
            <w:vAlign w:val="bottom"/>
          </w:tcPr>
          <w:p w14:paraId="7A48B56D" w14:textId="2FC1A64D" w:rsidR="00F23AC8" w:rsidRDefault="00F23AC8" w:rsidP="00F23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Combined Dropship (Transportation)</w:t>
            </w:r>
          </w:p>
        </w:tc>
        <w:tc>
          <w:tcPr>
            <w:tcW w:w="1260" w:type="dxa"/>
            <w:shd w:val="clear" w:color="auto" w:fill="FFFFFF" w:themeFill="background1"/>
          </w:tcPr>
          <w:p w14:paraId="526516CD" w14:textId="0DAA30C9" w:rsidR="00F23AC8" w:rsidRDefault="00F23AC8" w:rsidP="00F23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high</w:t>
            </w:r>
          </w:p>
        </w:tc>
        <w:tc>
          <w:tcPr>
            <w:tcW w:w="1260" w:type="dxa"/>
            <w:shd w:val="clear" w:color="auto" w:fill="FFFFFF" w:themeFill="background1"/>
          </w:tcPr>
          <w:p w14:paraId="0B288839" w14:textId="04565D08" w:rsidR="00F23AC8" w:rsidRDefault="001D67CF" w:rsidP="00F23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high</w:t>
            </w:r>
          </w:p>
        </w:tc>
        <w:tc>
          <w:tcPr>
            <w:tcW w:w="2070" w:type="dxa"/>
            <w:shd w:val="clear" w:color="auto" w:fill="FFFFFF" w:themeFill="background1"/>
          </w:tcPr>
          <w:p w14:paraId="2CFEACB4" w14:textId="5A7F45D4" w:rsidR="00F23AC8" w:rsidRDefault="00F23AC8" w:rsidP="00F23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435EA">
              <w:t xml:space="preserve">ranged </w:t>
            </w:r>
          </w:p>
        </w:tc>
        <w:tc>
          <w:tcPr>
            <w:tcW w:w="1800" w:type="dxa"/>
            <w:shd w:val="clear" w:color="auto" w:fill="FFFFFF" w:themeFill="background1"/>
          </w:tcPr>
          <w:p w14:paraId="41343F7F" w14:textId="01F4D2EF" w:rsidR="00F23AC8" w:rsidRDefault="00F23AC8" w:rsidP="00F23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3210C">
              <w:t xml:space="preserve">ranged </w:t>
            </w:r>
          </w:p>
        </w:tc>
      </w:tr>
      <w:tr w:rsidR="00ED7C4D" w14:paraId="545A8DB9" w14:textId="77777777" w:rsidTr="009B01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  <w:vAlign w:val="bottom"/>
          </w:tcPr>
          <w:p w14:paraId="74A77428" w14:textId="77777777" w:rsidR="00F23AC8" w:rsidRDefault="00F23AC8" w:rsidP="00F23AC8">
            <w:pPr>
              <w:jc w:val="center"/>
            </w:pPr>
            <w:r>
              <w:t>7</w:t>
            </w:r>
          </w:p>
        </w:tc>
        <w:tc>
          <w:tcPr>
            <w:tcW w:w="2125" w:type="dxa"/>
            <w:shd w:val="clear" w:color="auto" w:fill="D9D9D9" w:themeFill="background1" w:themeFillShade="D9"/>
            <w:vAlign w:val="bottom"/>
          </w:tcPr>
          <w:p w14:paraId="5720152C" w14:textId="61C95071" w:rsidR="00F23AC8" w:rsidRDefault="00F23AC8" w:rsidP="00F23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rPr>
                <w:rFonts w:ascii="Calibri" w:hAnsi="Calibri" w:cs="Calibri"/>
                <w:color w:val="000000"/>
              </w:rPr>
              <w:t>Manhack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(Machine)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14:paraId="04D90F88" w14:textId="52AF5D3F" w:rsidR="00F23AC8" w:rsidRDefault="00F23AC8" w:rsidP="00F23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low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14:paraId="16358004" w14:textId="376F915D" w:rsidR="00F23AC8" w:rsidRDefault="001D67CF" w:rsidP="00F23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low</w:t>
            </w:r>
          </w:p>
        </w:tc>
        <w:tc>
          <w:tcPr>
            <w:tcW w:w="2070" w:type="dxa"/>
            <w:shd w:val="clear" w:color="auto" w:fill="D9D9D9" w:themeFill="background1" w:themeFillShade="D9"/>
          </w:tcPr>
          <w:p w14:paraId="1D7CE85B" w14:textId="0AAAEE29" w:rsidR="00F23AC8" w:rsidRDefault="00F23AC8" w:rsidP="00F23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35EA">
              <w:t xml:space="preserve">ranged </w:t>
            </w:r>
          </w:p>
        </w:tc>
        <w:tc>
          <w:tcPr>
            <w:tcW w:w="1800" w:type="dxa"/>
            <w:shd w:val="clear" w:color="auto" w:fill="D9D9D9" w:themeFill="background1" w:themeFillShade="D9"/>
          </w:tcPr>
          <w:p w14:paraId="5BEAA8CC" w14:textId="664F0EBA" w:rsidR="00F23AC8" w:rsidRDefault="00F23AC8" w:rsidP="00F23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3210C">
              <w:t xml:space="preserve">ranged </w:t>
            </w:r>
          </w:p>
        </w:tc>
      </w:tr>
      <w:tr w:rsidR="00ED7C4D" w14:paraId="70B40AE2" w14:textId="77777777" w:rsidTr="009B01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  <w:vAlign w:val="bottom"/>
          </w:tcPr>
          <w:p w14:paraId="30FBD676" w14:textId="77777777" w:rsidR="00F23AC8" w:rsidRDefault="00F23AC8" w:rsidP="00F23AC8">
            <w:pPr>
              <w:jc w:val="center"/>
            </w:pPr>
            <w:r>
              <w:t>8</w:t>
            </w:r>
          </w:p>
        </w:tc>
        <w:tc>
          <w:tcPr>
            <w:tcW w:w="2125" w:type="dxa"/>
            <w:shd w:val="clear" w:color="auto" w:fill="FFFFFF" w:themeFill="background1"/>
            <w:vAlign w:val="bottom"/>
          </w:tcPr>
          <w:p w14:paraId="485F480E" w14:textId="78A52AED" w:rsidR="00F23AC8" w:rsidRDefault="00F23AC8" w:rsidP="00F23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Barnacle (Monster)</w:t>
            </w:r>
          </w:p>
        </w:tc>
        <w:tc>
          <w:tcPr>
            <w:tcW w:w="1260" w:type="dxa"/>
            <w:shd w:val="clear" w:color="auto" w:fill="FFFFFF" w:themeFill="background1"/>
          </w:tcPr>
          <w:p w14:paraId="0A5C1D1A" w14:textId="22955768" w:rsidR="00F23AC8" w:rsidRDefault="00F23AC8" w:rsidP="00F23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low</w:t>
            </w:r>
          </w:p>
        </w:tc>
        <w:tc>
          <w:tcPr>
            <w:tcW w:w="1260" w:type="dxa"/>
            <w:shd w:val="clear" w:color="auto" w:fill="FFFFFF" w:themeFill="background1"/>
          </w:tcPr>
          <w:p w14:paraId="0AD52406" w14:textId="4E960F06" w:rsidR="00F23AC8" w:rsidRDefault="00F23AC8" w:rsidP="00F23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medium</w:t>
            </w:r>
          </w:p>
        </w:tc>
        <w:tc>
          <w:tcPr>
            <w:tcW w:w="2070" w:type="dxa"/>
            <w:shd w:val="clear" w:color="auto" w:fill="FFFFFF" w:themeFill="background1"/>
          </w:tcPr>
          <w:p w14:paraId="2DD3A8C9" w14:textId="45C8B7DE" w:rsidR="00F23AC8" w:rsidRDefault="00A234AF" w:rsidP="00F23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Tongue grabbing</w:t>
            </w:r>
          </w:p>
        </w:tc>
        <w:tc>
          <w:tcPr>
            <w:tcW w:w="1800" w:type="dxa"/>
            <w:shd w:val="clear" w:color="auto" w:fill="FFFFFF" w:themeFill="background1"/>
          </w:tcPr>
          <w:p w14:paraId="2BFF001C" w14:textId="301665E0" w:rsidR="00F23AC8" w:rsidRDefault="00F23AC8" w:rsidP="00F23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3210C">
              <w:t xml:space="preserve">ranged </w:t>
            </w:r>
          </w:p>
        </w:tc>
      </w:tr>
      <w:tr w:rsidR="00ED7C4D" w14:paraId="076537B7" w14:textId="77777777" w:rsidTr="009B01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  <w:vAlign w:val="bottom"/>
          </w:tcPr>
          <w:p w14:paraId="461282B4" w14:textId="77777777" w:rsidR="00F23AC8" w:rsidRDefault="00F23AC8" w:rsidP="00F23AC8">
            <w:pPr>
              <w:jc w:val="center"/>
            </w:pPr>
            <w:r>
              <w:t>9</w:t>
            </w:r>
          </w:p>
        </w:tc>
        <w:tc>
          <w:tcPr>
            <w:tcW w:w="2125" w:type="dxa"/>
            <w:shd w:val="clear" w:color="auto" w:fill="D9D9D9" w:themeFill="background1" w:themeFillShade="D9"/>
            <w:vAlign w:val="bottom"/>
          </w:tcPr>
          <w:p w14:paraId="4F2CFDF2" w14:textId="2F39DE10" w:rsidR="00F23AC8" w:rsidRDefault="00F23AC8" w:rsidP="00F23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Zombie (Monster)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14:paraId="0C16FC7E" w14:textId="40036AA9" w:rsidR="00F23AC8" w:rsidRDefault="00550A26" w:rsidP="00F23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medium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14:paraId="68E11D80" w14:textId="53A9F38E" w:rsidR="00F23AC8" w:rsidRDefault="00F23AC8" w:rsidP="00F23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medium</w:t>
            </w:r>
          </w:p>
        </w:tc>
        <w:tc>
          <w:tcPr>
            <w:tcW w:w="2070" w:type="dxa"/>
            <w:shd w:val="clear" w:color="auto" w:fill="D9D9D9" w:themeFill="background1" w:themeFillShade="D9"/>
          </w:tcPr>
          <w:p w14:paraId="1F35AC64" w14:textId="30FDA40E" w:rsidR="00F23AC8" w:rsidRDefault="00F23AC8" w:rsidP="00F23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35EA">
              <w:t>melee</w:t>
            </w:r>
          </w:p>
        </w:tc>
        <w:tc>
          <w:tcPr>
            <w:tcW w:w="1800" w:type="dxa"/>
            <w:shd w:val="clear" w:color="auto" w:fill="D9D9D9" w:themeFill="background1" w:themeFillShade="D9"/>
          </w:tcPr>
          <w:p w14:paraId="69233997" w14:textId="7B240666" w:rsidR="00F23AC8" w:rsidRDefault="00F23AC8" w:rsidP="00F23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3210C">
              <w:t xml:space="preserve">ranged </w:t>
            </w:r>
          </w:p>
        </w:tc>
      </w:tr>
      <w:tr w:rsidR="00ED7C4D" w:rsidRPr="007463CE" w14:paraId="6CCE9BFB" w14:textId="77777777" w:rsidTr="009B01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  <w:vAlign w:val="bottom"/>
          </w:tcPr>
          <w:p w14:paraId="5117237F" w14:textId="77777777" w:rsidR="00F23AC8" w:rsidRDefault="00F23AC8" w:rsidP="00F23AC8">
            <w:pPr>
              <w:jc w:val="center"/>
            </w:pPr>
            <w:r>
              <w:t>10</w:t>
            </w:r>
          </w:p>
        </w:tc>
        <w:tc>
          <w:tcPr>
            <w:tcW w:w="2125" w:type="dxa"/>
            <w:shd w:val="clear" w:color="auto" w:fill="FFFFFF" w:themeFill="background1"/>
            <w:vAlign w:val="bottom"/>
          </w:tcPr>
          <w:p w14:paraId="7FB9ABEE" w14:textId="5E1FAEA2" w:rsidR="00F23AC8" w:rsidRDefault="00F23AC8" w:rsidP="00F23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Missile/Bomb Thrown by Planes (Droppable)</w:t>
            </w:r>
          </w:p>
        </w:tc>
        <w:tc>
          <w:tcPr>
            <w:tcW w:w="1260" w:type="dxa"/>
            <w:shd w:val="clear" w:color="auto" w:fill="FFFFFF" w:themeFill="background1"/>
          </w:tcPr>
          <w:p w14:paraId="1105BFC7" w14:textId="30432D64" w:rsidR="00F23AC8" w:rsidRDefault="00866AAB" w:rsidP="00F23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/</w:t>
            </w:r>
          </w:p>
        </w:tc>
        <w:tc>
          <w:tcPr>
            <w:tcW w:w="1260" w:type="dxa"/>
            <w:shd w:val="clear" w:color="auto" w:fill="FFFFFF" w:themeFill="background1"/>
          </w:tcPr>
          <w:p w14:paraId="249AE194" w14:textId="3C06A0A7" w:rsidR="00F23AC8" w:rsidRDefault="00F23AC8" w:rsidP="00F23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medium</w:t>
            </w:r>
          </w:p>
        </w:tc>
        <w:tc>
          <w:tcPr>
            <w:tcW w:w="2070" w:type="dxa"/>
            <w:shd w:val="clear" w:color="auto" w:fill="FFFFFF" w:themeFill="background1"/>
          </w:tcPr>
          <w:p w14:paraId="64CCABA7" w14:textId="4F979614" w:rsidR="00F23AC8" w:rsidRPr="007463CE" w:rsidRDefault="00550A26" w:rsidP="00F23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explosion</w:t>
            </w:r>
          </w:p>
        </w:tc>
        <w:tc>
          <w:tcPr>
            <w:tcW w:w="1800" w:type="dxa"/>
            <w:shd w:val="clear" w:color="auto" w:fill="FFFFFF" w:themeFill="background1"/>
          </w:tcPr>
          <w:p w14:paraId="1AE20B0C" w14:textId="65B6DE4C" w:rsidR="00F23AC8" w:rsidRPr="007463CE" w:rsidRDefault="003C0EA1" w:rsidP="00F23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movements</w:t>
            </w:r>
          </w:p>
        </w:tc>
      </w:tr>
      <w:tr w:rsidR="00ED7C4D" w:rsidRPr="007463CE" w14:paraId="083CA4F5" w14:textId="77777777" w:rsidTr="009B01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  <w:vAlign w:val="bottom"/>
          </w:tcPr>
          <w:p w14:paraId="4D42D71B" w14:textId="77777777" w:rsidR="00F23AC8" w:rsidRDefault="00F23AC8" w:rsidP="00F23AC8">
            <w:pPr>
              <w:jc w:val="center"/>
            </w:pPr>
            <w:r>
              <w:t>11</w:t>
            </w:r>
          </w:p>
        </w:tc>
        <w:tc>
          <w:tcPr>
            <w:tcW w:w="2125" w:type="dxa"/>
            <w:shd w:val="clear" w:color="auto" w:fill="D9D9D9" w:themeFill="background1" w:themeFillShade="D9"/>
            <w:vAlign w:val="bottom"/>
          </w:tcPr>
          <w:p w14:paraId="18430871" w14:textId="0C87DD46" w:rsidR="00F23AC8" w:rsidRDefault="00F23AC8" w:rsidP="00F23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Armored Personnel Carrier (Carrier)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14:paraId="5EA7A486" w14:textId="30BAE3CD" w:rsidR="00F23AC8" w:rsidRDefault="00F23AC8" w:rsidP="00F23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high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14:paraId="605FA1D6" w14:textId="76F16959" w:rsidR="00F23AC8" w:rsidRDefault="00866AAB" w:rsidP="00F23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high</w:t>
            </w:r>
          </w:p>
        </w:tc>
        <w:tc>
          <w:tcPr>
            <w:tcW w:w="2070" w:type="dxa"/>
            <w:shd w:val="clear" w:color="auto" w:fill="D9D9D9" w:themeFill="background1" w:themeFillShade="D9"/>
          </w:tcPr>
          <w:p w14:paraId="4FD083EE" w14:textId="7EF974D7" w:rsidR="00F23AC8" w:rsidRPr="007463CE" w:rsidRDefault="00F23AC8" w:rsidP="00F23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35EA">
              <w:t xml:space="preserve">ranged </w:t>
            </w:r>
          </w:p>
        </w:tc>
        <w:tc>
          <w:tcPr>
            <w:tcW w:w="1800" w:type="dxa"/>
            <w:shd w:val="clear" w:color="auto" w:fill="D9D9D9" w:themeFill="background1" w:themeFillShade="D9"/>
          </w:tcPr>
          <w:p w14:paraId="0D621E9A" w14:textId="6D0F32FD" w:rsidR="00F23AC8" w:rsidRPr="007463CE" w:rsidRDefault="00F23AC8" w:rsidP="00F23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3210C">
              <w:t xml:space="preserve">ranged </w:t>
            </w:r>
          </w:p>
        </w:tc>
      </w:tr>
      <w:tr w:rsidR="00ED7C4D" w:rsidRPr="007463CE" w14:paraId="1216210D" w14:textId="77777777" w:rsidTr="009B01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  <w:vAlign w:val="bottom"/>
          </w:tcPr>
          <w:p w14:paraId="19910886" w14:textId="77777777" w:rsidR="00F23AC8" w:rsidRDefault="00F23AC8" w:rsidP="00F23AC8">
            <w:pPr>
              <w:jc w:val="center"/>
            </w:pPr>
            <w:r>
              <w:t>12</w:t>
            </w:r>
          </w:p>
        </w:tc>
        <w:tc>
          <w:tcPr>
            <w:tcW w:w="2125" w:type="dxa"/>
            <w:shd w:val="clear" w:color="auto" w:fill="FFFFFF" w:themeFill="background1"/>
            <w:vAlign w:val="bottom"/>
          </w:tcPr>
          <w:p w14:paraId="6C00B506" w14:textId="1E106983" w:rsidR="00F23AC8" w:rsidRDefault="00F23AC8" w:rsidP="00F23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Fast Zombie (Monster)</w:t>
            </w:r>
          </w:p>
        </w:tc>
        <w:tc>
          <w:tcPr>
            <w:tcW w:w="1260" w:type="dxa"/>
            <w:shd w:val="clear" w:color="auto" w:fill="FFFFFF" w:themeFill="background1"/>
          </w:tcPr>
          <w:p w14:paraId="722D97CB" w14:textId="03938481" w:rsidR="00F23AC8" w:rsidRDefault="000D70CC" w:rsidP="00F23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medium</w:t>
            </w:r>
          </w:p>
        </w:tc>
        <w:tc>
          <w:tcPr>
            <w:tcW w:w="1260" w:type="dxa"/>
            <w:shd w:val="clear" w:color="auto" w:fill="FFFFFF" w:themeFill="background1"/>
          </w:tcPr>
          <w:p w14:paraId="5A25473F" w14:textId="116EF6E2" w:rsidR="00F23AC8" w:rsidRDefault="000D70CC" w:rsidP="00F23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medium</w:t>
            </w:r>
          </w:p>
        </w:tc>
        <w:tc>
          <w:tcPr>
            <w:tcW w:w="2070" w:type="dxa"/>
            <w:shd w:val="clear" w:color="auto" w:fill="FFFFFF" w:themeFill="background1"/>
          </w:tcPr>
          <w:p w14:paraId="632B2981" w14:textId="6597D11B" w:rsidR="00F23AC8" w:rsidRPr="007463CE" w:rsidRDefault="00F23AC8" w:rsidP="00F23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435EA">
              <w:t>melee</w:t>
            </w:r>
          </w:p>
        </w:tc>
        <w:tc>
          <w:tcPr>
            <w:tcW w:w="1800" w:type="dxa"/>
            <w:shd w:val="clear" w:color="auto" w:fill="FFFFFF" w:themeFill="background1"/>
          </w:tcPr>
          <w:p w14:paraId="09E4301B" w14:textId="595D583E" w:rsidR="00F23AC8" w:rsidRPr="007463CE" w:rsidRDefault="00F23AC8" w:rsidP="00F23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3210C">
              <w:t xml:space="preserve">ranged </w:t>
            </w:r>
          </w:p>
        </w:tc>
      </w:tr>
      <w:tr w:rsidR="00ED7C4D" w:rsidRPr="007463CE" w14:paraId="3164E928" w14:textId="77777777" w:rsidTr="009B01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  <w:vAlign w:val="bottom"/>
          </w:tcPr>
          <w:p w14:paraId="75FEADC3" w14:textId="77777777" w:rsidR="00F23AC8" w:rsidRDefault="00F23AC8" w:rsidP="00F23AC8">
            <w:pPr>
              <w:jc w:val="center"/>
            </w:pPr>
            <w:r>
              <w:t>13</w:t>
            </w:r>
          </w:p>
        </w:tc>
        <w:tc>
          <w:tcPr>
            <w:tcW w:w="2125" w:type="dxa"/>
            <w:shd w:val="clear" w:color="auto" w:fill="D9D9D9" w:themeFill="background1" w:themeFillShade="D9"/>
            <w:vAlign w:val="bottom"/>
          </w:tcPr>
          <w:p w14:paraId="465CFAF7" w14:textId="53AB1AA3" w:rsidR="00F23AC8" w:rsidRDefault="00F23AC8" w:rsidP="00F23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 xml:space="preserve">Fast </w:t>
            </w:r>
            <w:proofErr w:type="spellStart"/>
            <w:r>
              <w:rPr>
                <w:rFonts w:ascii="Calibri" w:hAnsi="Calibri" w:cs="Calibri"/>
                <w:color w:val="000000"/>
              </w:rPr>
              <w:t>Headcrab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(Monster)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14:paraId="7814A992" w14:textId="2B18F27C" w:rsidR="00F23AC8" w:rsidRDefault="000A67AE" w:rsidP="00F23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medium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14:paraId="4BBA500E" w14:textId="784ACE1D" w:rsidR="00F23AC8" w:rsidRDefault="000A67AE" w:rsidP="00F23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medium</w:t>
            </w:r>
          </w:p>
        </w:tc>
        <w:tc>
          <w:tcPr>
            <w:tcW w:w="2070" w:type="dxa"/>
            <w:shd w:val="clear" w:color="auto" w:fill="D9D9D9" w:themeFill="background1" w:themeFillShade="D9"/>
          </w:tcPr>
          <w:p w14:paraId="459E1967" w14:textId="0C3DD858" w:rsidR="00F23AC8" w:rsidRPr="007463CE" w:rsidRDefault="00F23AC8" w:rsidP="00F23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35EA">
              <w:t>melee</w:t>
            </w:r>
          </w:p>
        </w:tc>
        <w:tc>
          <w:tcPr>
            <w:tcW w:w="1800" w:type="dxa"/>
            <w:shd w:val="clear" w:color="auto" w:fill="D9D9D9" w:themeFill="background1" w:themeFillShade="D9"/>
          </w:tcPr>
          <w:p w14:paraId="5D4168F8" w14:textId="1204B340" w:rsidR="00F23AC8" w:rsidRPr="007463CE" w:rsidRDefault="00F23AC8" w:rsidP="00F23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3210C">
              <w:t xml:space="preserve">ranged </w:t>
            </w:r>
          </w:p>
        </w:tc>
      </w:tr>
      <w:tr w:rsidR="00ED7C4D" w:rsidRPr="007463CE" w14:paraId="122A5705" w14:textId="77777777" w:rsidTr="009B01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  <w:vAlign w:val="bottom"/>
          </w:tcPr>
          <w:p w14:paraId="1A851906" w14:textId="20C0BCAD" w:rsidR="00F23AC8" w:rsidRDefault="00F23AC8" w:rsidP="00F23AC8">
            <w:pPr>
              <w:jc w:val="center"/>
            </w:pPr>
            <w:r>
              <w:t>14</w:t>
            </w:r>
          </w:p>
        </w:tc>
        <w:tc>
          <w:tcPr>
            <w:tcW w:w="2125" w:type="dxa"/>
            <w:shd w:val="clear" w:color="auto" w:fill="FFFFFF" w:themeFill="background1"/>
            <w:vAlign w:val="bottom"/>
          </w:tcPr>
          <w:p w14:paraId="7F1DC2E2" w14:textId="6BD506ED" w:rsidR="00F23AC8" w:rsidRDefault="00F23AC8" w:rsidP="00F23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color w:val="000000"/>
              </w:rPr>
              <w:t>Poison Zombie (Monster)</w:t>
            </w:r>
          </w:p>
        </w:tc>
        <w:tc>
          <w:tcPr>
            <w:tcW w:w="1260" w:type="dxa"/>
            <w:shd w:val="clear" w:color="auto" w:fill="FFFFFF" w:themeFill="background1"/>
          </w:tcPr>
          <w:p w14:paraId="33CA51C9" w14:textId="7B4A4935" w:rsidR="00F23AC8" w:rsidRDefault="000A67AE" w:rsidP="00F23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medium</w:t>
            </w:r>
          </w:p>
        </w:tc>
        <w:tc>
          <w:tcPr>
            <w:tcW w:w="1260" w:type="dxa"/>
            <w:shd w:val="clear" w:color="auto" w:fill="FFFFFF" w:themeFill="background1"/>
          </w:tcPr>
          <w:p w14:paraId="73B06542" w14:textId="732CCEE9" w:rsidR="00F23AC8" w:rsidRDefault="000A67AE" w:rsidP="00F23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high</w:t>
            </w:r>
          </w:p>
        </w:tc>
        <w:tc>
          <w:tcPr>
            <w:tcW w:w="2070" w:type="dxa"/>
            <w:shd w:val="clear" w:color="auto" w:fill="FFFFFF" w:themeFill="background1"/>
          </w:tcPr>
          <w:p w14:paraId="51297BA1" w14:textId="3BA17226" w:rsidR="00F23AC8" w:rsidRPr="007463CE" w:rsidRDefault="00F23AC8" w:rsidP="00F23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435EA">
              <w:t>melee</w:t>
            </w:r>
          </w:p>
        </w:tc>
        <w:tc>
          <w:tcPr>
            <w:tcW w:w="1800" w:type="dxa"/>
            <w:shd w:val="clear" w:color="auto" w:fill="FFFFFF" w:themeFill="background1"/>
          </w:tcPr>
          <w:p w14:paraId="3F78A3A2" w14:textId="0A664F81" w:rsidR="00F23AC8" w:rsidRPr="007463CE" w:rsidRDefault="00F23AC8" w:rsidP="00F23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3210C">
              <w:t xml:space="preserve">ranged </w:t>
            </w:r>
          </w:p>
        </w:tc>
      </w:tr>
      <w:tr w:rsidR="00ED7C4D" w:rsidRPr="007463CE" w14:paraId="56717E50" w14:textId="77777777" w:rsidTr="009B01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  <w:vAlign w:val="bottom"/>
          </w:tcPr>
          <w:p w14:paraId="766BE99D" w14:textId="08A3BE44" w:rsidR="00F23AC8" w:rsidRDefault="00F23AC8" w:rsidP="00F23AC8">
            <w:pPr>
              <w:jc w:val="center"/>
            </w:pPr>
            <w:r>
              <w:t>15</w:t>
            </w:r>
          </w:p>
        </w:tc>
        <w:tc>
          <w:tcPr>
            <w:tcW w:w="2125" w:type="dxa"/>
            <w:shd w:val="clear" w:color="auto" w:fill="D9D9D9" w:themeFill="background1" w:themeFillShade="D9"/>
            <w:vAlign w:val="bottom"/>
          </w:tcPr>
          <w:p w14:paraId="24EE2E90" w14:textId="1556EFE2" w:rsidR="00F23AC8" w:rsidRDefault="00F23AC8" w:rsidP="00F23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color w:val="000000"/>
              </w:rPr>
              <w:t>Overwatch Soldier (Human)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14:paraId="607D0DF9" w14:textId="4F722A47" w:rsidR="00F23AC8" w:rsidRDefault="00DD6926" w:rsidP="00F23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medium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14:paraId="388DE41F" w14:textId="202CE5F2" w:rsidR="00F23AC8" w:rsidRDefault="00DD6926" w:rsidP="00F23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medium</w:t>
            </w:r>
          </w:p>
        </w:tc>
        <w:tc>
          <w:tcPr>
            <w:tcW w:w="2070" w:type="dxa"/>
            <w:shd w:val="clear" w:color="auto" w:fill="D9D9D9" w:themeFill="background1" w:themeFillShade="D9"/>
          </w:tcPr>
          <w:p w14:paraId="36754ADC" w14:textId="7F9B4E00" w:rsidR="00F23AC8" w:rsidRPr="007463CE" w:rsidRDefault="00F23AC8" w:rsidP="00F23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35EA">
              <w:t xml:space="preserve">ranged </w:t>
            </w:r>
          </w:p>
        </w:tc>
        <w:tc>
          <w:tcPr>
            <w:tcW w:w="1800" w:type="dxa"/>
            <w:shd w:val="clear" w:color="auto" w:fill="D9D9D9" w:themeFill="background1" w:themeFillShade="D9"/>
          </w:tcPr>
          <w:p w14:paraId="4CC5AC58" w14:textId="50E56329" w:rsidR="00F23AC8" w:rsidRPr="007463CE" w:rsidRDefault="00F23AC8" w:rsidP="00F23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3210C">
              <w:t>ranged &amp; melee</w:t>
            </w:r>
          </w:p>
        </w:tc>
      </w:tr>
      <w:tr w:rsidR="00ED7C4D" w:rsidRPr="007463CE" w14:paraId="283369BA" w14:textId="77777777" w:rsidTr="009B01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  <w:vAlign w:val="bottom"/>
          </w:tcPr>
          <w:p w14:paraId="35EB7C27" w14:textId="475D4983" w:rsidR="00F23AC8" w:rsidRDefault="00F23AC8" w:rsidP="00F23AC8">
            <w:pPr>
              <w:jc w:val="center"/>
            </w:pPr>
            <w:r>
              <w:t>16</w:t>
            </w:r>
          </w:p>
        </w:tc>
        <w:tc>
          <w:tcPr>
            <w:tcW w:w="2125" w:type="dxa"/>
            <w:shd w:val="clear" w:color="auto" w:fill="FFFFFF" w:themeFill="background1"/>
            <w:vAlign w:val="bottom"/>
          </w:tcPr>
          <w:p w14:paraId="2606AFB3" w14:textId="265F26E5" w:rsidR="00F23AC8" w:rsidRDefault="00F23AC8" w:rsidP="00F23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color w:val="000000"/>
              </w:rPr>
              <w:t>Overwatch Sniper (Human &amp; Weapon)</w:t>
            </w:r>
          </w:p>
        </w:tc>
        <w:tc>
          <w:tcPr>
            <w:tcW w:w="1260" w:type="dxa"/>
            <w:shd w:val="clear" w:color="auto" w:fill="FFFFFF" w:themeFill="background1"/>
          </w:tcPr>
          <w:p w14:paraId="698F1D19" w14:textId="624F53FE" w:rsidR="00F23AC8" w:rsidRDefault="00F34E82" w:rsidP="00F23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medium</w:t>
            </w:r>
          </w:p>
        </w:tc>
        <w:tc>
          <w:tcPr>
            <w:tcW w:w="1260" w:type="dxa"/>
            <w:shd w:val="clear" w:color="auto" w:fill="FFFFFF" w:themeFill="background1"/>
          </w:tcPr>
          <w:p w14:paraId="325C3554" w14:textId="53B56570" w:rsidR="00F23AC8" w:rsidRDefault="00F34E82" w:rsidP="00F23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high</w:t>
            </w:r>
          </w:p>
        </w:tc>
        <w:tc>
          <w:tcPr>
            <w:tcW w:w="2070" w:type="dxa"/>
            <w:shd w:val="clear" w:color="auto" w:fill="FFFFFF" w:themeFill="background1"/>
          </w:tcPr>
          <w:p w14:paraId="1676AAEA" w14:textId="68C3F5AB" w:rsidR="00F23AC8" w:rsidRPr="007463CE" w:rsidRDefault="00F23AC8" w:rsidP="00F23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435EA">
              <w:t>ranged</w:t>
            </w:r>
          </w:p>
        </w:tc>
        <w:tc>
          <w:tcPr>
            <w:tcW w:w="1800" w:type="dxa"/>
            <w:shd w:val="clear" w:color="auto" w:fill="FFFFFF" w:themeFill="background1"/>
          </w:tcPr>
          <w:p w14:paraId="61878CDA" w14:textId="6E5C4CB6" w:rsidR="00F23AC8" w:rsidRPr="007463CE" w:rsidRDefault="00F23AC8" w:rsidP="00F23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3210C">
              <w:t>ranged</w:t>
            </w:r>
          </w:p>
        </w:tc>
      </w:tr>
      <w:tr w:rsidR="00ED7C4D" w:rsidRPr="007463CE" w14:paraId="21C6A16A" w14:textId="77777777" w:rsidTr="009B01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  <w:vAlign w:val="bottom"/>
          </w:tcPr>
          <w:p w14:paraId="79B34539" w14:textId="2435C5D2" w:rsidR="00F23AC8" w:rsidRDefault="00F23AC8" w:rsidP="00F23AC8">
            <w:pPr>
              <w:jc w:val="center"/>
            </w:pPr>
            <w:r>
              <w:t>17</w:t>
            </w:r>
          </w:p>
        </w:tc>
        <w:tc>
          <w:tcPr>
            <w:tcW w:w="2125" w:type="dxa"/>
            <w:shd w:val="clear" w:color="auto" w:fill="D9D9D9" w:themeFill="background1" w:themeFillShade="D9"/>
            <w:vAlign w:val="bottom"/>
          </w:tcPr>
          <w:p w14:paraId="6D7383A1" w14:textId="32DA3629" w:rsidR="00F23AC8" w:rsidRDefault="00F23AC8" w:rsidP="00F23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color w:val="000000"/>
              </w:rPr>
              <w:t>Antlion (Monster)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14:paraId="038DB54C" w14:textId="34232921" w:rsidR="00F23AC8" w:rsidRDefault="004A7129" w:rsidP="00F23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medium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14:paraId="6E70D72F" w14:textId="57EFB1E3" w:rsidR="00F23AC8" w:rsidRDefault="004A7129" w:rsidP="00F23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medium</w:t>
            </w:r>
          </w:p>
        </w:tc>
        <w:tc>
          <w:tcPr>
            <w:tcW w:w="2070" w:type="dxa"/>
            <w:shd w:val="clear" w:color="auto" w:fill="D9D9D9" w:themeFill="background1" w:themeFillShade="D9"/>
          </w:tcPr>
          <w:p w14:paraId="79FC1736" w14:textId="40B4812E" w:rsidR="00F23AC8" w:rsidRPr="007463CE" w:rsidRDefault="00F23AC8" w:rsidP="00F23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35EA">
              <w:t>melee</w:t>
            </w:r>
          </w:p>
        </w:tc>
        <w:tc>
          <w:tcPr>
            <w:tcW w:w="1800" w:type="dxa"/>
            <w:shd w:val="clear" w:color="auto" w:fill="D9D9D9" w:themeFill="background1" w:themeFillShade="D9"/>
          </w:tcPr>
          <w:p w14:paraId="57137D9C" w14:textId="364A9A0B" w:rsidR="00F23AC8" w:rsidRPr="007463CE" w:rsidRDefault="00F23AC8" w:rsidP="00F23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3210C">
              <w:t xml:space="preserve">ranged </w:t>
            </w:r>
          </w:p>
        </w:tc>
      </w:tr>
      <w:tr w:rsidR="00ED7C4D" w:rsidRPr="007463CE" w14:paraId="7E648AA1" w14:textId="77777777" w:rsidTr="009B01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  <w:vAlign w:val="bottom"/>
          </w:tcPr>
          <w:p w14:paraId="727A1A61" w14:textId="24B097D5" w:rsidR="00F23AC8" w:rsidRDefault="00F23AC8" w:rsidP="00F23AC8">
            <w:pPr>
              <w:jc w:val="center"/>
            </w:pPr>
            <w:r>
              <w:t>18</w:t>
            </w:r>
          </w:p>
        </w:tc>
        <w:tc>
          <w:tcPr>
            <w:tcW w:w="2125" w:type="dxa"/>
            <w:shd w:val="clear" w:color="auto" w:fill="FFFFFF" w:themeFill="background1"/>
            <w:vAlign w:val="bottom"/>
          </w:tcPr>
          <w:p w14:paraId="5152DF57" w14:textId="43CCF42A" w:rsidR="00F23AC8" w:rsidRDefault="00F23AC8" w:rsidP="00F23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color w:val="000000"/>
              </w:rPr>
              <w:t>Combined Gunship (Carrier)</w:t>
            </w:r>
          </w:p>
        </w:tc>
        <w:tc>
          <w:tcPr>
            <w:tcW w:w="1260" w:type="dxa"/>
            <w:shd w:val="clear" w:color="auto" w:fill="FFFFFF" w:themeFill="background1"/>
          </w:tcPr>
          <w:p w14:paraId="734F0038" w14:textId="7E541D0E" w:rsidR="00F23AC8" w:rsidRDefault="001014F7" w:rsidP="00F23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high</w:t>
            </w:r>
          </w:p>
        </w:tc>
        <w:tc>
          <w:tcPr>
            <w:tcW w:w="1260" w:type="dxa"/>
            <w:shd w:val="clear" w:color="auto" w:fill="FFFFFF" w:themeFill="background1"/>
          </w:tcPr>
          <w:p w14:paraId="38C84899" w14:textId="6A04DCC2" w:rsidR="00F23AC8" w:rsidRDefault="00F23AC8" w:rsidP="00F23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high</w:t>
            </w:r>
          </w:p>
        </w:tc>
        <w:tc>
          <w:tcPr>
            <w:tcW w:w="2070" w:type="dxa"/>
            <w:shd w:val="clear" w:color="auto" w:fill="FFFFFF" w:themeFill="background1"/>
          </w:tcPr>
          <w:p w14:paraId="7695F0EB" w14:textId="67CC964E" w:rsidR="00F23AC8" w:rsidRPr="007463CE" w:rsidRDefault="00F23AC8" w:rsidP="00F23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435EA">
              <w:t xml:space="preserve">ranged </w:t>
            </w:r>
          </w:p>
        </w:tc>
        <w:tc>
          <w:tcPr>
            <w:tcW w:w="1800" w:type="dxa"/>
            <w:shd w:val="clear" w:color="auto" w:fill="FFFFFF" w:themeFill="background1"/>
          </w:tcPr>
          <w:p w14:paraId="71485151" w14:textId="5E9E9148" w:rsidR="00F23AC8" w:rsidRPr="007463CE" w:rsidRDefault="00F23AC8" w:rsidP="00F23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3210C">
              <w:t>ranged &amp; melee</w:t>
            </w:r>
          </w:p>
        </w:tc>
      </w:tr>
      <w:tr w:rsidR="00ED7C4D" w:rsidRPr="007463CE" w14:paraId="179E7755" w14:textId="77777777" w:rsidTr="009B01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  <w:vAlign w:val="bottom"/>
          </w:tcPr>
          <w:p w14:paraId="2F878A32" w14:textId="75904355" w:rsidR="00F23AC8" w:rsidRDefault="00F23AC8" w:rsidP="00F23AC8">
            <w:pPr>
              <w:jc w:val="center"/>
            </w:pPr>
            <w:r>
              <w:t>19</w:t>
            </w:r>
          </w:p>
        </w:tc>
        <w:tc>
          <w:tcPr>
            <w:tcW w:w="2125" w:type="dxa"/>
            <w:shd w:val="clear" w:color="auto" w:fill="D9D9D9" w:themeFill="background1" w:themeFillShade="D9"/>
            <w:vAlign w:val="bottom"/>
          </w:tcPr>
          <w:p w14:paraId="509AA523" w14:textId="77777777" w:rsidR="00F23AC8" w:rsidRDefault="00F23AC8" w:rsidP="00F23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Combine Security Tower with a Switch (Machine)</w:t>
            </w:r>
          </w:p>
          <w:p w14:paraId="7DCD71D5" w14:textId="7BAE6781" w:rsidR="00ED7C4D" w:rsidRDefault="00ED7C4D" w:rsidP="00F23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eastAsia="zh-CN"/>
              </w:rPr>
            </w:pPr>
            <w:r w:rsidRPr="00ED7C4D">
              <w:rPr>
                <w:rFonts w:ascii="Calibri" w:hAnsi="Calibri" w:cs="Calibri"/>
                <w:noProof/>
              </w:rPr>
              <w:drawing>
                <wp:inline distT="0" distB="0" distL="0" distR="0" wp14:anchorId="5E2ADB37" wp14:editId="19ECDF4C">
                  <wp:extent cx="1569720" cy="800051"/>
                  <wp:effectExtent l="0" t="0" r="0" b="635"/>
                  <wp:docPr id="88379844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3798447" name="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4768" cy="8077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743F51">
              <w:rPr>
                <w:rFonts w:ascii="Calibri" w:hAnsi="Calibri" w:cs="Calibri" w:hint="eastAsia"/>
                <w:lang w:eastAsia="zh-CN"/>
              </w:rPr>
              <w:t>[</w:t>
            </w:r>
            <w:r w:rsidR="00743F51">
              <w:rPr>
                <w:rFonts w:ascii="Calibri" w:hAnsi="Calibri" w:cs="Calibri"/>
                <w:lang w:eastAsia="zh-CN"/>
              </w:rPr>
              <w:t>3]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14:paraId="4D94F822" w14:textId="1AA3B849" w:rsidR="00F23AC8" w:rsidRDefault="001014F7" w:rsidP="00F23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/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14:paraId="66FFFEA6" w14:textId="09B19108" w:rsidR="00F23AC8" w:rsidRDefault="001014F7" w:rsidP="00F23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/</w:t>
            </w:r>
          </w:p>
        </w:tc>
        <w:tc>
          <w:tcPr>
            <w:tcW w:w="2070" w:type="dxa"/>
            <w:shd w:val="clear" w:color="auto" w:fill="D9D9D9" w:themeFill="background1" w:themeFillShade="D9"/>
          </w:tcPr>
          <w:p w14:paraId="05D91F65" w14:textId="524814C6" w:rsidR="00F23AC8" w:rsidRPr="007463CE" w:rsidRDefault="001014F7" w:rsidP="00F23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Turning off will </w:t>
            </w:r>
            <w:r w:rsidR="00496129">
              <w:t>result in</w:t>
            </w:r>
            <w:r>
              <w:t xml:space="preserve"> </w:t>
            </w:r>
            <w:r w:rsidR="00496129">
              <w:t>s</w:t>
            </w:r>
            <w:r>
              <w:t>ecurity broadcast</w:t>
            </w:r>
          </w:p>
        </w:tc>
        <w:tc>
          <w:tcPr>
            <w:tcW w:w="1800" w:type="dxa"/>
            <w:shd w:val="clear" w:color="auto" w:fill="D9D9D9" w:themeFill="background1" w:themeFillShade="D9"/>
          </w:tcPr>
          <w:p w14:paraId="7596072E" w14:textId="45C21961" w:rsidR="00F23AC8" w:rsidRPr="007463CE" w:rsidRDefault="0050500E" w:rsidP="00F23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explore</w:t>
            </w:r>
          </w:p>
        </w:tc>
      </w:tr>
      <w:tr w:rsidR="00ED7C4D" w:rsidRPr="007463CE" w14:paraId="67812FBE" w14:textId="77777777" w:rsidTr="009B01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  <w:vAlign w:val="bottom"/>
          </w:tcPr>
          <w:p w14:paraId="3669E615" w14:textId="50DF5C8F" w:rsidR="00F23AC8" w:rsidRDefault="00F23AC8" w:rsidP="00F23AC8">
            <w:pPr>
              <w:jc w:val="center"/>
            </w:pPr>
            <w:r>
              <w:t>20</w:t>
            </w:r>
          </w:p>
        </w:tc>
        <w:tc>
          <w:tcPr>
            <w:tcW w:w="2125" w:type="dxa"/>
            <w:shd w:val="clear" w:color="auto" w:fill="FFFFFF" w:themeFill="background1"/>
            <w:vAlign w:val="bottom"/>
          </w:tcPr>
          <w:p w14:paraId="17AC94F7" w14:textId="125A9771" w:rsidR="00F23AC8" w:rsidRDefault="00F23AC8" w:rsidP="00F23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Rollermine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(Droppable)</w:t>
            </w:r>
          </w:p>
        </w:tc>
        <w:tc>
          <w:tcPr>
            <w:tcW w:w="1260" w:type="dxa"/>
            <w:shd w:val="clear" w:color="auto" w:fill="FFFFFF" w:themeFill="background1"/>
          </w:tcPr>
          <w:p w14:paraId="52DB7955" w14:textId="0022886C" w:rsidR="00F23AC8" w:rsidRDefault="00027A4F" w:rsidP="00F23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/</w:t>
            </w:r>
          </w:p>
        </w:tc>
        <w:tc>
          <w:tcPr>
            <w:tcW w:w="1260" w:type="dxa"/>
            <w:shd w:val="clear" w:color="auto" w:fill="FFFFFF" w:themeFill="background1"/>
          </w:tcPr>
          <w:p w14:paraId="48CA9529" w14:textId="3E446F7D" w:rsidR="00F23AC8" w:rsidRDefault="00027A4F" w:rsidP="00F23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medium</w:t>
            </w:r>
          </w:p>
        </w:tc>
        <w:tc>
          <w:tcPr>
            <w:tcW w:w="2070" w:type="dxa"/>
            <w:shd w:val="clear" w:color="auto" w:fill="FFFFFF" w:themeFill="background1"/>
          </w:tcPr>
          <w:p w14:paraId="1EC91339" w14:textId="48D78F62" w:rsidR="00F23AC8" w:rsidRPr="007463CE" w:rsidRDefault="00C06B3D" w:rsidP="00F23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explosion</w:t>
            </w:r>
          </w:p>
        </w:tc>
        <w:tc>
          <w:tcPr>
            <w:tcW w:w="1800" w:type="dxa"/>
            <w:shd w:val="clear" w:color="auto" w:fill="FFFFFF" w:themeFill="background1"/>
          </w:tcPr>
          <w:p w14:paraId="22F33691" w14:textId="55857E14" w:rsidR="00F23AC8" w:rsidRPr="007463CE" w:rsidRDefault="00CC203B" w:rsidP="00F23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Gravity gun</w:t>
            </w:r>
          </w:p>
        </w:tc>
      </w:tr>
      <w:tr w:rsidR="00ED7C4D" w:rsidRPr="007463CE" w14:paraId="6740B4EA" w14:textId="77777777" w:rsidTr="009B01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  <w:vAlign w:val="bottom"/>
          </w:tcPr>
          <w:p w14:paraId="23DF1F11" w14:textId="196287D0" w:rsidR="00F23AC8" w:rsidRDefault="00F23AC8" w:rsidP="00F23AC8">
            <w:pPr>
              <w:jc w:val="center"/>
            </w:pPr>
            <w:r>
              <w:t>21</w:t>
            </w:r>
          </w:p>
        </w:tc>
        <w:tc>
          <w:tcPr>
            <w:tcW w:w="2125" w:type="dxa"/>
            <w:shd w:val="clear" w:color="auto" w:fill="D9D9D9" w:themeFill="background1" w:themeFillShade="D9"/>
            <w:vAlign w:val="bottom"/>
          </w:tcPr>
          <w:p w14:paraId="41B7A724" w14:textId="55630BD4" w:rsidR="00F23AC8" w:rsidRDefault="00F23AC8" w:rsidP="00F23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Antline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Guard (Monster)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14:paraId="3D93F35C" w14:textId="20B8B271" w:rsidR="00F23AC8" w:rsidRDefault="00E26517" w:rsidP="00F23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high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14:paraId="6FEBDDBF" w14:textId="762F7E7C" w:rsidR="00F23AC8" w:rsidRDefault="001D11FA" w:rsidP="00F23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high</w:t>
            </w:r>
          </w:p>
        </w:tc>
        <w:tc>
          <w:tcPr>
            <w:tcW w:w="2070" w:type="dxa"/>
            <w:shd w:val="clear" w:color="auto" w:fill="D9D9D9" w:themeFill="background1" w:themeFillShade="D9"/>
          </w:tcPr>
          <w:p w14:paraId="46A6D39C" w14:textId="2EAF0AF3" w:rsidR="00F23AC8" w:rsidRPr="007463CE" w:rsidRDefault="00F23AC8" w:rsidP="00F23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35EA">
              <w:t>melee</w:t>
            </w:r>
          </w:p>
        </w:tc>
        <w:tc>
          <w:tcPr>
            <w:tcW w:w="1800" w:type="dxa"/>
            <w:shd w:val="clear" w:color="auto" w:fill="D9D9D9" w:themeFill="background1" w:themeFillShade="D9"/>
          </w:tcPr>
          <w:p w14:paraId="0910DED1" w14:textId="0350A16A" w:rsidR="00F23AC8" w:rsidRPr="007463CE" w:rsidRDefault="00F23AC8" w:rsidP="00F23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3210C">
              <w:t xml:space="preserve">ranged </w:t>
            </w:r>
          </w:p>
        </w:tc>
      </w:tr>
      <w:tr w:rsidR="00ED7C4D" w:rsidRPr="007463CE" w14:paraId="1D8DE485" w14:textId="77777777" w:rsidTr="009B01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  <w:vAlign w:val="bottom"/>
          </w:tcPr>
          <w:p w14:paraId="56A6422B" w14:textId="41173AC7" w:rsidR="00F23AC8" w:rsidRDefault="00F23AC8" w:rsidP="00F23AC8">
            <w:pPr>
              <w:jc w:val="center"/>
            </w:pPr>
            <w:r>
              <w:lastRenderedPageBreak/>
              <w:t>22</w:t>
            </w:r>
          </w:p>
        </w:tc>
        <w:tc>
          <w:tcPr>
            <w:tcW w:w="2125" w:type="dxa"/>
            <w:shd w:val="clear" w:color="auto" w:fill="FFFFFF" w:themeFill="background1"/>
            <w:vAlign w:val="bottom"/>
          </w:tcPr>
          <w:p w14:paraId="43455B90" w14:textId="78FEA920" w:rsidR="00F23AC8" w:rsidRDefault="00F23AC8" w:rsidP="00F23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color w:val="000000"/>
              </w:rPr>
              <w:t>Turrets (Machine)</w:t>
            </w:r>
          </w:p>
        </w:tc>
        <w:tc>
          <w:tcPr>
            <w:tcW w:w="1260" w:type="dxa"/>
            <w:shd w:val="clear" w:color="auto" w:fill="FFFFFF" w:themeFill="background1"/>
          </w:tcPr>
          <w:p w14:paraId="56D68B63" w14:textId="0C4062AD" w:rsidR="00F23AC8" w:rsidRDefault="00E26517" w:rsidP="00F23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/</w:t>
            </w:r>
          </w:p>
        </w:tc>
        <w:tc>
          <w:tcPr>
            <w:tcW w:w="1260" w:type="dxa"/>
            <w:shd w:val="clear" w:color="auto" w:fill="FFFFFF" w:themeFill="background1"/>
          </w:tcPr>
          <w:p w14:paraId="7FAE3A44" w14:textId="692F2D18" w:rsidR="00F23AC8" w:rsidRDefault="00E26517" w:rsidP="00F23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high</w:t>
            </w:r>
          </w:p>
        </w:tc>
        <w:tc>
          <w:tcPr>
            <w:tcW w:w="2070" w:type="dxa"/>
            <w:shd w:val="clear" w:color="auto" w:fill="FFFFFF" w:themeFill="background1"/>
          </w:tcPr>
          <w:p w14:paraId="59FE32B8" w14:textId="0C43D33D" w:rsidR="00F23AC8" w:rsidRPr="007463CE" w:rsidRDefault="00F23AC8" w:rsidP="00F23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435EA">
              <w:t xml:space="preserve">ranged </w:t>
            </w:r>
          </w:p>
        </w:tc>
        <w:tc>
          <w:tcPr>
            <w:tcW w:w="1800" w:type="dxa"/>
            <w:shd w:val="clear" w:color="auto" w:fill="FFFFFF" w:themeFill="background1"/>
          </w:tcPr>
          <w:p w14:paraId="07ECABF7" w14:textId="72FAB8F6" w:rsidR="00F23AC8" w:rsidRPr="007463CE" w:rsidRDefault="00F23AC8" w:rsidP="00F23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3210C">
              <w:t>ranged &amp; melee</w:t>
            </w:r>
          </w:p>
        </w:tc>
      </w:tr>
      <w:tr w:rsidR="00ED7C4D" w:rsidRPr="007463CE" w14:paraId="35DFF851" w14:textId="77777777" w:rsidTr="009B01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  <w:vAlign w:val="bottom"/>
          </w:tcPr>
          <w:p w14:paraId="0963BB5E" w14:textId="5F0BA757" w:rsidR="00F23AC8" w:rsidRDefault="00F23AC8" w:rsidP="00F23AC8">
            <w:pPr>
              <w:jc w:val="center"/>
            </w:pPr>
            <w:r>
              <w:t>23</w:t>
            </w:r>
          </w:p>
        </w:tc>
        <w:tc>
          <w:tcPr>
            <w:tcW w:w="2125" w:type="dxa"/>
            <w:shd w:val="clear" w:color="auto" w:fill="D9D9D9" w:themeFill="background1" w:themeFillShade="D9"/>
            <w:vAlign w:val="bottom"/>
          </w:tcPr>
          <w:p w14:paraId="5217AECF" w14:textId="3DE19695" w:rsidR="00F23AC8" w:rsidRDefault="00F23AC8" w:rsidP="00F23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color w:val="000000"/>
              </w:rPr>
              <w:t>Hopper Mine (Droppable)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14:paraId="719A14BC" w14:textId="769568CD" w:rsidR="00F23AC8" w:rsidRDefault="00D91FE3" w:rsidP="00F23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/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14:paraId="3F1A72D3" w14:textId="1F21FC57" w:rsidR="00F23AC8" w:rsidRDefault="00D91FE3" w:rsidP="00F23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medium</w:t>
            </w:r>
          </w:p>
        </w:tc>
        <w:tc>
          <w:tcPr>
            <w:tcW w:w="2070" w:type="dxa"/>
            <w:shd w:val="clear" w:color="auto" w:fill="D9D9D9" w:themeFill="background1" w:themeFillShade="D9"/>
          </w:tcPr>
          <w:p w14:paraId="74B3CC4F" w14:textId="16D323E4" w:rsidR="00F23AC8" w:rsidRDefault="00FA73DC" w:rsidP="00F23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explosion</w:t>
            </w:r>
          </w:p>
        </w:tc>
        <w:tc>
          <w:tcPr>
            <w:tcW w:w="1800" w:type="dxa"/>
            <w:shd w:val="clear" w:color="auto" w:fill="D9D9D9" w:themeFill="background1" w:themeFillShade="D9"/>
          </w:tcPr>
          <w:p w14:paraId="30B1F3BA" w14:textId="621C65AF" w:rsidR="00F23AC8" w:rsidRDefault="00F23AC8" w:rsidP="00F23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3210C">
              <w:t>melee</w:t>
            </w:r>
          </w:p>
        </w:tc>
      </w:tr>
      <w:tr w:rsidR="00ED7C4D" w:rsidRPr="007463CE" w14:paraId="33CABC6C" w14:textId="77777777" w:rsidTr="009B01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  <w:vAlign w:val="bottom"/>
          </w:tcPr>
          <w:p w14:paraId="5FB66E60" w14:textId="22181584" w:rsidR="00F23AC8" w:rsidRDefault="00F23AC8" w:rsidP="00F23AC8">
            <w:pPr>
              <w:jc w:val="center"/>
            </w:pPr>
            <w:r>
              <w:t>24</w:t>
            </w:r>
          </w:p>
        </w:tc>
        <w:tc>
          <w:tcPr>
            <w:tcW w:w="2125" w:type="dxa"/>
            <w:shd w:val="clear" w:color="auto" w:fill="FFFFFF" w:themeFill="background1"/>
            <w:vAlign w:val="bottom"/>
          </w:tcPr>
          <w:p w14:paraId="74B5387B" w14:textId="2B18EDD2" w:rsidR="00F23AC8" w:rsidRDefault="00F23AC8" w:rsidP="00F23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color w:val="000000"/>
              </w:rPr>
              <w:t>Shield Scanner (Machine)</w:t>
            </w:r>
          </w:p>
        </w:tc>
        <w:tc>
          <w:tcPr>
            <w:tcW w:w="1260" w:type="dxa"/>
            <w:shd w:val="clear" w:color="auto" w:fill="FFFFFF" w:themeFill="background1"/>
          </w:tcPr>
          <w:p w14:paraId="6744BE31" w14:textId="04FED861" w:rsidR="00F23AC8" w:rsidRDefault="00E26517" w:rsidP="00F23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high</w:t>
            </w:r>
          </w:p>
        </w:tc>
        <w:tc>
          <w:tcPr>
            <w:tcW w:w="1260" w:type="dxa"/>
            <w:shd w:val="clear" w:color="auto" w:fill="FFFFFF" w:themeFill="background1"/>
          </w:tcPr>
          <w:p w14:paraId="53415336" w14:textId="1352C89F" w:rsidR="00F23AC8" w:rsidRDefault="006C6E20" w:rsidP="00F23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/</w:t>
            </w:r>
          </w:p>
        </w:tc>
        <w:tc>
          <w:tcPr>
            <w:tcW w:w="2070" w:type="dxa"/>
            <w:shd w:val="clear" w:color="auto" w:fill="FFFFFF" w:themeFill="background1"/>
          </w:tcPr>
          <w:p w14:paraId="0C2230A9" w14:textId="76FB7BAC" w:rsidR="00F23AC8" w:rsidRDefault="00E26517" w:rsidP="00F23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Drop bombs</w:t>
            </w:r>
          </w:p>
        </w:tc>
        <w:tc>
          <w:tcPr>
            <w:tcW w:w="1800" w:type="dxa"/>
            <w:shd w:val="clear" w:color="auto" w:fill="FFFFFF" w:themeFill="background1"/>
          </w:tcPr>
          <w:p w14:paraId="16B18868" w14:textId="574DE378" w:rsidR="00F23AC8" w:rsidRDefault="00F23AC8" w:rsidP="00F23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3210C">
              <w:t xml:space="preserve">ranged </w:t>
            </w:r>
          </w:p>
        </w:tc>
      </w:tr>
      <w:tr w:rsidR="00ED7C4D" w:rsidRPr="007463CE" w14:paraId="2432037C" w14:textId="77777777" w:rsidTr="009B01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  <w:vAlign w:val="bottom"/>
          </w:tcPr>
          <w:p w14:paraId="24A1BE1F" w14:textId="0041F1E1" w:rsidR="00F23AC8" w:rsidRDefault="00F23AC8" w:rsidP="00F23AC8">
            <w:pPr>
              <w:jc w:val="center"/>
            </w:pPr>
            <w:r>
              <w:t>25</w:t>
            </w:r>
          </w:p>
        </w:tc>
        <w:tc>
          <w:tcPr>
            <w:tcW w:w="2125" w:type="dxa"/>
            <w:shd w:val="clear" w:color="auto" w:fill="D9D9D9" w:themeFill="background1" w:themeFillShade="D9"/>
            <w:vAlign w:val="bottom"/>
          </w:tcPr>
          <w:p w14:paraId="6C0779A2" w14:textId="76685C37" w:rsidR="00F23AC8" w:rsidRDefault="00F23AC8" w:rsidP="00F23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color w:val="000000"/>
              </w:rPr>
              <w:t>Overwatch Elite (Human)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14:paraId="75D23BE7" w14:textId="703F53CA" w:rsidR="00F23AC8" w:rsidRDefault="006C6E20" w:rsidP="00F23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high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14:paraId="1D50F718" w14:textId="514A0143" w:rsidR="00F23AC8" w:rsidRDefault="006C6E20" w:rsidP="00F23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high</w:t>
            </w:r>
          </w:p>
        </w:tc>
        <w:tc>
          <w:tcPr>
            <w:tcW w:w="2070" w:type="dxa"/>
            <w:shd w:val="clear" w:color="auto" w:fill="D9D9D9" w:themeFill="background1" w:themeFillShade="D9"/>
          </w:tcPr>
          <w:p w14:paraId="46241608" w14:textId="46FDFF8E" w:rsidR="00F23AC8" w:rsidRDefault="00F23AC8" w:rsidP="00F23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35EA">
              <w:t xml:space="preserve">ranged </w:t>
            </w:r>
          </w:p>
        </w:tc>
        <w:tc>
          <w:tcPr>
            <w:tcW w:w="1800" w:type="dxa"/>
            <w:shd w:val="clear" w:color="auto" w:fill="D9D9D9" w:themeFill="background1" w:themeFillShade="D9"/>
          </w:tcPr>
          <w:p w14:paraId="716E013A" w14:textId="3C20F46E" w:rsidR="00F23AC8" w:rsidRDefault="00F23AC8" w:rsidP="00F23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3210C">
              <w:t xml:space="preserve">ranged </w:t>
            </w:r>
          </w:p>
        </w:tc>
      </w:tr>
      <w:tr w:rsidR="00ED7C4D" w:rsidRPr="007463CE" w14:paraId="0CC9F641" w14:textId="77777777" w:rsidTr="009B01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  <w:vAlign w:val="bottom"/>
          </w:tcPr>
          <w:p w14:paraId="38FEFA2C" w14:textId="0DE685EB" w:rsidR="00F23AC8" w:rsidRDefault="00F23AC8" w:rsidP="00F23AC8">
            <w:pPr>
              <w:jc w:val="center"/>
            </w:pPr>
            <w:r>
              <w:t>26</w:t>
            </w:r>
          </w:p>
        </w:tc>
        <w:tc>
          <w:tcPr>
            <w:tcW w:w="2125" w:type="dxa"/>
            <w:shd w:val="clear" w:color="auto" w:fill="FFFFFF" w:themeFill="background1"/>
            <w:vAlign w:val="bottom"/>
          </w:tcPr>
          <w:p w14:paraId="28D043E6" w14:textId="1CA69C66" w:rsidR="00F23AC8" w:rsidRDefault="00F23AC8" w:rsidP="00F23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color w:val="000000"/>
              </w:rPr>
              <w:t>Hidden Turrets (Machine)</w:t>
            </w:r>
          </w:p>
        </w:tc>
        <w:tc>
          <w:tcPr>
            <w:tcW w:w="1260" w:type="dxa"/>
            <w:shd w:val="clear" w:color="auto" w:fill="FFFFFF" w:themeFill="background1"/>
          </w:tcPr>
          <w:p w14:paraId="58C9A732" w14:textId="3F0626FC" w:rsidR="00F23AC8" w:rsidRDefault="006C6E20" w:rsidP="00F23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medium</w:t>
            </w:r>
          </w:p>
        </w:tc>
        <w:tc>
          <w:tcPr>
            <w:tcW w:w="1260" w:type="dxa"/>
            <w:shd w:val="clear" w:color="auto" w:fill="FFFFFF" w:themeFill="background1"/>
          </w:tcPr>
          <w:p w14:paraId="4B1FFE6F" w14:textId="702AF134" w:rsidR="00F23AC8" w:rsidRDefault="00C66B34" w:rsidP="00F23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medium</w:t>
            </w:r>
          </w:p>
        </w:tc>
        <w:tc>
          <w:tcPr>
            <w:tcW w:w="2070" w:type="dxa"/>
            <w:shd w:val="clear" w:color="auto" w:fill="FFFFFF" w:themeFill="background1"/>
          </w:tcPr>
          <w:p w14:paraId="2570B6ED" w14:textId="0AB46E74" w:rsidR="00F23AC8" w:rsidRDefault="00F23AC8" w:rsidP="00F23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435EA">
              <w:t xml:space="preserve">ranged </w:t>
            </w:r>
          </w:p>
        </w:tc>
        <w:tc>
          <w:tcPr>
            <w:tcW w:w="1800" w:type="dxa"/>
            <w:shd w:val="clear" w:color="auto" w:fill="FFFFFF" w:themeFill="background1"/>
          </w:tcPr>
          <w:p w14:paraId="70266A53" w14:textId="60F1ED14" w:rsidR="00F23AC8" w:rsidRDefault="00F23AC8" w:rsidP="00F23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3210C">
              <w:t xml:space="preserve">ranged </w:t>
            </w:r>
          </w:p>
        </w:tc>
      </w:tr>
      <w:tr w:rsidR="00ED7C4D" w:rsidRPr="007463CE" w14:paraId="427BD2DF" w14:textId="77777777" w:rsidTr="009B01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  <w:vAlign w:val="bottom"/>
          </w:tcPr>
          <w:p w14:paraId="72287D1C" w14:textId="7060A465" w:rsidR="00A83813" w:rsidRDefault="004B7954" w:rsidP="00A83813">
            <w:pPr>
              <w:jc w:val="center"/>
            </w:pPr>
            <w:r>
              <w:t>27</w:t>
            </w:r>
          </w:p>
        </w:tc>
        <w:tc>
          <w:tcPr>
            <w:tcW w:w="2125" w:type="dxa"/>
            <w:shd w:val="clear" w:color="auto" w:fill="D9D9D9" w:themeFill="background1" w:themeFillShade="D9"/>
            <w:vAlign w:val="bottom"/>
          </w:tcPr>
          <w:p w14:paraId="16549947" w14:textId="3ECAB69E" w:rsidR="00A83813" w:rsidRDefault="00A83813" w:rsidP="00A83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color w:val="000000"/>
              </w:rPr>
              <w:t>Strider (Monster)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14:paraId="4689073E" w14:textId="0F2A0197" w:rsidR="00A83813" w:rsidRDefault="00683E21" w:rsidP="00A83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high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14:paraId="11E7B62F" w14:textId="1C835319" w:rsidR="00A83813" w:rsidRDefault="00683E21" w:rsidP="00A83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massive</w:t>
            </w:r>
          </w:p>
        </w:tc>
        <w:tc>
          <w:tcPr>
            <w:tcW w:w="2070" w:type="dxa"/>
            <w:shd w:val="clear" w:color="auto" w:fill="D9D9D9" w:themeFill="background1" w:themeFillShade="D9"/>
          </w:tcPr>
          <w:p w14:paraId="0144E8B1" w14:textId="1A5BCD01" w:rsidR="00A83813" w:rsidRDefault="00267AF8" w:rsidP="00A83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combined</w:t>
            </w:r>
          </w:p>
        </w:tc>
        <w:tc>
          <w:tcPr>
            <w:tcW w:w="1800" w:type="dxa"/>
            <w:shd w:val="clear" w:color="auto" w:fill="D9D9D9" w:themeFill="background1" w:themeFillShade="D9"/>
          </w:tcPr>
          <w:p w14:paraId="4B9F89F1" w14:textId="1063D513" w:rsidR="00A83813" w:rsidRDefault="00267AF8" w:rsidP="00A83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ranged </w:t>
            </w:r>
          </w:p>
        </w:tc>
      </w:tr>
    </w:tbl>
    <w:p w14:paraId="40722DBA" w14:textId="77777777" w:rsidR="00087F75" w:rsidRPr="00196AAA" w:rsidRDefault="00087F75" w:rsidP="00196AAA"/>
    <w:p w14:paraId="70BB0FA3" w14:textId="77777777" w:rsidR="00685498" w:rsidRDefault="00685498" w:rsidP="002174D9"/>
    <w:p w14:paraId="121213D2" w14:textId="77777777" w:rsidR="00685498" w:rsidRDefault="00685498" w:rsidP="002174D9"/>
    <w:p w14:paraId="56A3DB28" w14:textId="77777777" w:rsidR="002174D9" w:rsidRDefault="00E42294" w:rsidP="00E42294">
      <w:pPr>
        <w:pStyle w:val="Heading2"/>
      </w:pPr>
      <w:bookmarkStart w:id="17" w:name="_Toc147941800"/>
      <w:r>
        <w:t>Gameplay Styles</w:t>
      </w:r>
      <w:bookmarkEnd w:id="17"/>
    </w:p>
    <w:p w14:paraId="17FBC184" w14:textId="528BC362" w:rsidR="004E758F" w:rsidRDefault="004E758F" w:rsidP="00F22707">
      <w:pPr>
        <w:pStyle w:val="ListParagraph"/>
        <w:numPr>
          <w:ilvl w:val="0"/>
          <w:numId w:val="34"/>
        </w:numPr>
      </w:pPr>
      <w:r>
        <w:t>Combat</w:t>
      </w:r>
      <w:r w:rsidR="00034DC3">
        <w:t>:</w:t>
      </w:r>
    </w:p>
    <w:p w14:paraId="51A22AE8" w14:textId="691A50F2" w:rsidR="006153A5" w:rsidRDefault="001C48E6" w:rsidP="00172D7A">
      <w:pPr>
        <w:pStyle w:val="ListParagraph"/>
        <w:numPr>
          <w:ilvl w:val="1"/>
          <w:numId w:val="34"/>
        </w:numPr>
      </w:pPr>
      <w:r>
        <w:rPr>
          <w:rFonts w:hint="eastAsia"/>
          <w:lang w:eastAsia="zh-CN"/>
        </w:rPr>
        <w:t>All</w:t>
      </w:r>
      <w:r>
        <w:t xml:space="preserve"> </w:t>
      </w:r>
      <w:r>
        <w:rPr>
          <w:rFonts w:hint="eastAsia"/>
          <w:lang w:eastAsia="zh-CN"/>
        </w:rPr>
        <w:t>com</w:t>
      </w:r>
      <w:r>
        <w:t>bats are driven by narrative,</w:t>
      </w:r>
      <w:r w:rsidR="006153A5">
        <w:t xml:space="preserve"> killers might</w:t>
      </w:r>
      <w:r w:rsidR="0077228E">
        <w:t xml:space="preserve"> be forcing themselves to follow narrative until combats come to place.</w:t>
      </w:r>
    </w:p>
    <w:p w14:paraId="10016E8B" w14:textId="4C9E79BC" w:rsidR="00275A04" w:rsidRDefault="00275A04" w:rsidP="00172D7A">
      <w:pPr>
        <w:pStyle w:val="ListParagraph"/>
        <w:numPr>
          <w:ilvl w:val="1"/>
          <w:numId w:val="34"/>
        </w:numPr>
      </w:pPr>
      <w:r>
        <w:t>The enemies in HL2 are a combination of monsters, soldiers, and carriers, with respective focused gameplay style of melee, ranged, and combined. And the weapons in HL2 also provide a wide range of selection to pick from</w:t>
      </w:r>
      <w:r w:rsidR="008C014D">
        <w:t>.</w:t>
      </w:r>
    </w:p>
    <w:p w14:paraId="47E1DFC4" w14:textId="191DA24C" w:rsidR="00172D7A" w:rsidRDefault="00034DC3" w:rsidP="00172D7A">
      <w:pPr>
        <w:pStyle w:val="ListParagraph"/>
        <w:numPr>
          <w:ilvl w:val="1"/>
          <w:numId w:val="34"/>
        </w:numPr>
      </w:pPr>
      <w:r>
        <w:t xml:space="preserve">Killers tend to kill any enemies left in the map. The varied types and combination of </w:t>
      </w:r>
      <w:r w:rsidR="00275A04">
        <w:t>enemies</w:t>
      </w:r>
      <w:r w:rsidR="00C91737">
        <w:t xml:space="preserve"> </w:t>
      </w:r>
      <w:r>
        <w:t>create a combat environment for them to have fun</w:t>
      </w:r>
      <w:r w:rsidR="00172D7A">
        <w:t xml:space="preserve"> </w:t>
      </w:r>
      <w:r w:rsidR="00275A04">
        <w:t xml:space="preserve">with the </w:t>
      </w:r>
      <w:r w:rsidR="00426AF8">
        <w:t>weapon correlation</w:t>
      </w:r>
      <w:r>
        <w:t xml:space="preserve">. And the </w:t>
      </w:r>
      <w:r w:rsidR="003023E4">
        <w:t>help from turrets, antlions, and quads provides more fun to explore</w:t>
      </w:r>
      <w:r w:rsidR="00172D7A">
        <w:t xml:space="preserve"> combat </w:t>
      </w:r>
      <w:r w:rsidR="00082CB4">
        <w:t>possibilities</w:t>
      </w:r>
      <w:r>
        <w:t>.</w:t>
      </w:r>
    </w:p>
    <w:p w14:paraId="576BF07D" w14:textId="5352984B" w:rsidR="003F217D" w:rsidRDefault="003F217D" w:rsidP="00034DC3">
      <w:pPr>
        <w:pStyle w:val="ListParagraph"/>
        <w:numPr>
          <w:ilvl w:val="1"/>
          <w:numId w:val="34"/>
        </w:numPr>
      </w:pPr>
      <w:r>
        <w:t xml:space="preserve">Explorers must kill enemies to proceed with their exploration. With </w:t>
      </w:r>
      <w:r w:rsidR="006141B2">
        <w:t>more and more weapons introduced</w:t>
      </w:r>
      <w:r w:rsidR="00352F0E">
        <w:t xml:space="preserve"> and allies helping</w:t>
      </w:r>
      <w:r>
        <w:t xml:space="preserve"> they can work with the combat with </w:t>
      </w:r>
      <w:r w:rsidR="00C1627A">
        <w:t>rather</w:t>
      </w:r>
      <w:r>
        <w:t xml:space="preserve"> low difficulty.</w:t>
      </w:r>
    </w:p>
    <w:p w14:paraId="6888B6CE" w14:textId="31E42211" w:rsidR="004E758F" w:rsidRDefault="00F22707" w:rsidP="00F22707">
      <w:pPr>
        <w:pStyle w:val="ListParagraph"/>
        <w:numPr>
          <w:ilvl w:val="0"/>
          <w:numId w:val="34"/>
        </w:numPr>
      </w:pPr>
      <w:r>
        <w:t xml:space="preserve">Exploration: </w:t>
      </w:r>
    </w:p>
    <w:p w14:paraId="5DAC0553" w14:textId="3703FE3E" w:rsidR="00942C2A" w:rsidRDefault="00942C2A" w:rsidP="00942C2A">
      <w:pPr>
        <w:pStyle w:val="ListParagraph"/>
        <w:numPr>
          <w:ilvl w:val="1"/>
          <w:numId w:val="34"/>
        </w:numPr>
      </w:pPr>
      <w:r>
        <w:t xml:space="preserve">There </w:t>
      </w:r>
      <w:r w:rsidR="006153A5">
        <w:t>is</w:t>
      </w:r>
      <w:r>
        <w:t xml:space="preserve"> only one way to explore </w:t>
      </w:r>
      <w:r w:rsidR="009C73F5">
        <w:t xml:space="preserve">in a linear manner, </w:t>
      </w:r>
      <w:r w:rsidR="00702CA9">
        <w:t xml:space="preserve">most of the </w:t>
      </w:r>
      <w:r w:rsidR="00882ADD">
        <w:t>puzzles have no</w:t>
      </w:r>
      <w:r w:rsidR="009C73F5">
        <w:t xml:space="preserve"> other possibilities to solve</w:t>
      </w:r>
      <w:r w:rsidR="00702CA9">
        <w:t xml:space="preserve"> or get by.</w:t>
      </w:r>
    </w:p>
    <w:p w14:paraId="114E0C7B" w14:textId="65137C5A" w:rsidR="00F22707" w:rsidRDefault="00F22707" w:rsidP="004E758F">
      <w:pPr>
        <w:pStyle w:val="ListParagraph"/>
        <w:numPr>
          <w:ilvl w:val="1"/>
          <w:numId w:val="34"/>
        </w:numPr>
      </w:pPr>
      <w:r>
        <w:t xml:space="preserve">Explorers tend to explore the map thoroughly </w:t>
      </w:r>
      <w:r w:rsidR="00676760">
        <w:t>for seldomly discovered scenery and hidden supply pickups</w:t>
      </w:r>
      <w:r>
        <w:t xml:space="preserve">. </w:t>
      </w:r>
      <w:r w:rsidR="00D269BA">
        <w:t xml:space="preserve">The hidden pickups also </w:t>
      </w:r>
      <w:r w:rsidR="00562FAE">
        <w:t>help</w:t>
      </w:r>
      <w:r w:rsidR="00D269BA">
        <w:t xml:space="preserve"> explorers that are not good at </w:t>
      </w:r>
      <w:r w:rsidR="00353010">
        <w:t>combat</w:t>
      </w:r>
      <w:r w:rsidR="00D269BA">
        <w:t xml:space="preserve"> to survive.</w:t>
      </w:r>
    </w:p>
    <w:p w14:paraId="479BE91F" w14:textId="43B7A47D" w:rsidR="004E758F" w:rsidRDefault="004E758F" w:rsidP="004E758F">
      <w:pPr>
        <w:pStyle w:val="ListParagraph"/>
        <w:numPr>
          <w:ilvl w:val="1"/>
          <w:numId w:val="34"/>
        </w:numPr>
      </w:pPr>
      <w:r>
        <w:t xml:space="preserve">Killers can also engage in </w:t>
      </w:r>
      <w:r w:rsidR="00353010">
        <w:t>exploration</w:t>
      </w:r>
      <w:r w:rsidR="002E298D">
        <w:t xml:space="preserve"> since</w:t>
      </w:r>
      <w:r>
        <w:t xml:space="preserve"> some secret </w:t>
      </w:r>
      <w:r w:rsidR="00562FAE">
        <w:t xml:space="preserve">pickups </w:t>
      </w:r>
      <w:r w:rsidR="00816F54">
        <w:t>provide</w:t>
      </w:r>
      <w:r w:rsidR="00562FAE">
        <w:t xml:space="preserve"> more possibility during </w:t>
      </w:r>
      <w:r w:rsidR="00816F54">
        <w:t>combat</w:t>
      </w:r>
      <w:r>
        <w:t>.</w:t>
      </w:r>
    </w:p>
    <w:p w14:paraId="705388C2" w14:textId="297E6AEB" w:rsidR="004E758F" w:rsidRDefault="002B49BB" w:rsidP="00F22707">
      <w:pPr>
        <w:pStyle w:val="ListParagraph"/>
        <w:numPr>
          <w:ilvl w:val="0"/>
          <w:numId w:val="34"/>
        </w:numPr>
      </w:pPr>
      <w:r>
        <w:t>Achievement:</w:t>
      </w:r>
    </w:p>
    <w:p w14:paraId="671B7023" w14:textId="3849147A" w:rsidR="002174D9" w:rsidRDefault="002B49BB" w:rsidP="002174D9">
      <w:pPr>
        <w:pStyle w:val="ListParagraph"/>
        <w:numPr>
          <w:ilvl w:val="1"/>
          <w:numId w:val="34"/>
        </w:numPr>
      </w:pPr>
      <w:r>
        <w:t xml:space="preserve">Achievers may have fun with </w:t>
      </w:r>
      <w:r w:rsidR="003E2592">
        <w:t xml:space="preserve">the achievement </w:t>
      </w:r>
      <w:r w:rsidR="00802096">
        <w:t>systems since</w:t>
      </w:r>
      <w:r w:rsidR="00D16F8A">
        <w:t xml:space="preserve"> some of them are hard to reach and maybe even unrelated to </w:t>
      </w:r>
      <w:r w:rsidR="00F20475">
        <w:t>the normal</w:t>
      </w:r>
      <w:r w:rsidR="00D16F8A">
        <w:t xml:space="preserve"> way of solving the puzzles</w:t>
      </w:r>
      <w:r>
        <w:t xml:space="preserve">. </w:t>
      </w:r>
    </w:p>
    <w:p w14:paraId="22A9CA0E" w14:textId="77777777" w:rsidR="00B22294" w:rsidRDefault="00B22294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  <w:r>
        <w:br w:type="page"/>
      </w:r>
    </w:p>
    <w:p w14:paraId="66B93EAB" w14:textId="77777777" w:rsidR="002174D9" w:rsidRDefault="002174D9" w:rsidP="002174D9">
      <w:pPr>
        <w:pStyle w:val="Heading1"/>
      </w:pPr>
      <w:bookmarkStart w:id="18" w:name="_Toc147941801"/>
      <w:r>
        <w:lastRenderedPageBreak/>
        <w:t>Conveyances/Affordances</w:t>
      </w:r>
      <w:bookmarkEnd w:id="18"/>
    </w:p>
    <w:p w14:paraId="085B31F7" w14:textId="77777777" w:rsidR="00E15F4E" w:rsidRDefault="00E15F4E" w:rsidP="00E15F4E">
      <w:pPr>
        <w:pStyle w:val="ListParagraph"/>
        <w:numPr>
          <w:ilvl w:val="0"/>
          <w:numId w:val="32"/>
        </w:numPr>
      </w:pPr>
      <w:r>
        <w:t>Lights</w:t>
      </w:r>
    </w:p>
    <w:p w14:paraId="05B762EF" w14:textId="77777777" w:rsidR="00E82933" w:rsidRDefault="00570712" w:rsidP="00570712">
      <w:pPr>
        <w:pStyle w:val="ListParagraph"/>
        <w:numPr>
          <w:ilvl w:val="1"/>
          <w:numId w:val="32"/>
        </w:numPr>
      </w:pPr>
      <w:r>
        <w:t>White/Light Blue lights in nights to show direction by its color contra</w:t>
      </w:r>
      <w:r w:rsidR="00E82933">
        <w:t>st.</w:t>
      </w:r>
    </w:p>
    <w:p w14:paraId="509130CD" w14:textId="77777777" w:rsidR="00426B1F" w:rsidRDefault="00E82933" w:rsidP="00426B1F">
      <w:pPr>
        <w:keepNext/>
        <w:jc w:val="center"/>
      </w:pPr>
      <w:r w:rsidRPr="00C32BBC">
        <w:rPr>
          <w:noProof/>
        </w:rPr>
        <w:drawing>
          <wp:inline distT="0" distB="0" distL="0" distR="0" wp14:anchorId="2A266D49" wp14:editId="1F3B44CB">
            <wp:extent cx="5745480" cy="3229377"/>
            <wp:effectExtent l="0" t="0" r="7620" b="9525"/>
            <wp:docPr id="886893162" name="Picture 7" descr="A video game screen of a video g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6893162" name="Picture 7" descr="A video game screen of a video gam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8010" cy="3230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8D8868" w14:textId="53048731" w:rsidR="00570712" w:rsidRDefault="00426B1F" w:rsidP="00426B1F">
      <w:pPr>
        <w:pStyle w:val="Caption"/>
        <w:jc w:val="center"/>
      </w:pPr>
      <w:bookmarkStart w:id="19" w:name="_Toc147958056"/>
      <w:r>
        <w:t xml:space="preserve">Figure </w:t>
      </w:r>
      <w:fldSimple w:instr=" SEQ Figure \* ARABIC ">
        <w:r w:rsidR="00E45617">
          <w:rPr>
            <w:noProof/>
          </w:rPr>
          <w:t>6</w:t>
        </w:r>
      </w:fldSimple>
      <w:r>
        <w:t>: Light at Night [3]</w:t>
      </w:r>
      <w:bookmarkEnd w:id="19"/>
    </w:p>
    <w:p w14:paraId="47EC572C" w14:textId="1E7F5724" w:rsidR="00AA0382" w:rsidRDefault="00AA0382" w:rsidP="00570712">
      <w:pPr>
        <w:pStyle w:val="ListParagraph"/>
        <w:numPr>
          <w:ilvl w:val="1"/>
          <w:numId w:val="32"/>
        </w:numPr>
      </w:pPr>
      <w:r>
        <w:t>Green/red lights to show switch status.</w:t>
      </w:r>
    </w:p>
    <w:p w14:paraId="75ACE897" w14:textId="77777777" w:rsidR="00426B1F" w:rsidRDefault="00E82933" w:rsidP="00426B1F">
      <w:pPr>
        <w:keepNext/>
        <w:ind w:left="360"/>
        <w:jc w:val="center"/>
      </w:pPr>
      <w:r w:rsidRPr="00E82933">
        <w:rPr>
          <w:noProof/>
        </w:rPr>
        <w:drawing>
          <wp:inline distT="0" distB="0" distL="0" distR="0" wp14:anchorId="0B8121F9" wp14:editId="786EB052">
            <wp:extent cx="4833257" cy="3062095"/>
            <wp:effectExtent l="0" t="0" r="5715" b="5080"/>
            <wp:docPr id="666064697" name="Picture 10" descr="An object pointing at a green light in a roo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6064697" name="Picture 10" descr="An object pointing at a green light in a roo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3257" cy="3062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03C74E" w14:textId="49E7C38A" w:rsidR="005D1E83" w:rsidRDefault="00426B1F" w:rsidP="00426B1F">
      <w:pPr>
        <w:pStyle w:val="Caption"/>
        <w:jc w:val="center"/>
      </w:pPr>
      <w:bookmarkStart w:id="20" w:name="_Toc147958057"/>
      <w:r>
        <w:t xml:space="preserve">Figure </w:t>
      </w:r>
      <w:fldSimple w:instr=" SEQ Figure \* ARABIC ">
        <w:r w:rsidR="00E45617">
          <w:rPr>
            <w:noProof/>
          </w:rPr>
          <w:t>7</w:t>
        </w:r>
      </w:fldSimple>
      <w:r>
        <w:t>: Green Light Conveyance [3]</w:t>
      </w:r>
      <w:bookmarkEnd w:id="20"/>
    </w:p>
    <w:p w14:paraId="2D987D2A" w14:textId="77777777" w:rsidR="00E15F4E" w:rsidRDefault="00E15F4E" w:rsidP="00E15F4E">
      <w:pPr>
        <w:pStyle w:val="ListParagraph"/>
        <w:numPr>
          <w:ilvl w:val="0"/>
          <w:numId w:val="32"/>
        </w:numPr>
      </w:pPr>
      <w:r>
        <w:lastRenderedPageBreak/>
        <w:t>Color Contrast</w:t>
      </w:r>
    </w:p>
    <w:p w14:paraId="5AD0E95C" w14:textId="75CEBA33" w:rsidR="00834492" w:rsidRDefault="00834492" w:rsidP="00834492">
      <w:pPr>
        <w:pStyle w:val="ListParagraph"/>
        <w:numPr>
          <w:ilvl w:val="1"/>
          <w:numId w:val="32"/>
        </w:numPr>
      </w:pPr>
      <w:r>
        <w:t>Environmental: light and dark textures on the side and in the middle to show the way.</w:t>
      </w:r>
    </w:p>
    <w:p w14:paraId="192FDEC1" w14:textId="77777777" w:rsidR="000D7CAF" w:rsidRDefault="00CC4703" w:rsidP="000D7CAF">
      <w:pPr>
        <w:pStyle w:val="ListParagraph"/>
        <w:keepNext/>
        <w:jc w:val="center"/>
      </w:pPr>
      <w:r w:rsidRPr="00CC4703">
        <w:rPr>
          <w:noProof/>
        </w:rPr>
        <w:drawing>
          <wp:inline distT="0" distB="0" distL="0" distR="0" wp14:anchorId="4A271DB3" wp14:editId="476C68AF">
            <wp:extent cx="5364480" cy="2624354"/>
            <wp:effectExtent l="0" t="0" r="7620" b="5080"/>
            <wp:docPr id="631505368" name="Picture 5" descr="A video game of a video g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1505368" name="Picture 5" descr="A video game of a video gam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7308" cy="26257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05D7AF" w14:textId="20232B7B" w:rsidR="00CC4703" w:rsidRDefault="000D7CAF" w:rsidP="000D7CAF">
      <w:pPr>
        <w:pStyle w:val="Caption"/>
        <w:jc w:val="center"/>
      </w:pPr>
      <w:bookmarkStart w:id="21" w:name="_Toc147958058"/>
      <w:r>
        <w:t xml:space="preserve">Figure </w:t>
      </w:r>
      <w:fldSimple w:instr=" SEQ Figure \* ARABIC ">
        <w:r w:rsidR="00E45617">
          <w:rPr>
            <w:noProof/>
          </w:rPr>
          <w:t>8</w:t>
        </w:r>
      </w:fldSimple>
      <w:r>
        <w:t>: Outdoor Color Contrast [3]</w:t>
      </w:r>
      <w:bookmarkEnd w:id="21"/>
    </w:p>
    <w:p w14:paraId="48621CF8" w14:textId="77777777" w:rsidR="0074014F" w:rsidRDefault="005C447B" w:rsidP="0074014F">
      <w:pPr>
        <w:pStyle w:val="ListParagraph"/>
        <w:keepNext/>
        <w:jc w:val="center"/>
      </w:pPr>
      <w:r w:rsidRPr="005C447B">
        <w:rPr>
          <w:noProof/>
        </w:rPr>
        <w:drawing>
          <wp:inline distT="0" distB="0" distL="0" distR="0" wp14:anchorId="41572ED3" wp14:editId="4E96794E">
            <wp:extent cx="5273040" cy="2803274"/>
            <wp:effectExtent l="0" t="0" r="3810" b="0"/>
            <wp:docPr id="568510537" name="Picture 9" descr="A dark hallway with a light shining through the wall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8510537" name="Picture 9" descr="A dark hallway with a light shining through the wall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74" cy="28060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A24448" w14:textId="3407D226" w:rsidR="005C447B" w:rsidRDefault="0074014F" w:rsidP="0074014F">
      <w:pPr>
        <w:pStyle w:val="Caption"/>
        <w:jc w:val="center"/>
      </w:pPr>
      <w:bookmarkStart w:id="22" w:name="_Toc147958059"/>
      <w:r>
        <w:t xml:space="preserve">Figure </w:t>
      </w:r>
      <w:fldSimple w:instr=" SEQ Figure \* ARABIC ">
        <w:r w:rsidR="00E45617">
          <w:rPr>
            <w:noProof/>
          </w:rPr>
          <w:t>9</w:t>
        </w:r>
      </w:fldSimple>
      <w:r>
        <w:t>: Indoor Light Contrast [3]</w:t>
      </w:r>
      <w:bookmarkEnd w:id="22"/>
    </w:p>
    <w:p w14:paraId="6ADF99C3" w14:textId="6BAA055F" w:rsidR="00E15F4E" w:rsidRDefault="00E15F4E" w:rsidP="00326A38">
      <w:pPr>
        <w:pStyle w:val="ListParagraph"/>
        <w:numPr>
          <w:ilvl w:val="0"/>
          <w:numId w:val="32"/>
        </w:numPr>
      </w:pPr>
      <w:r>
        <w:t>Half-Open Doors</w:t>
      </w:r>
      <w:r w:rsidR="00326A38">
        <w:t xml:space="preserve"> and </w:t>
      </w:r>
      <w:r>
        <w:t>Locked/Guarded Doors</w:t>
      </w:r>
    </w:p>
    <w:p w14:paraId="4380CCB7" w14:textId="2AD96E9C" w:rsidR="00326A38" w:rsidRDefault="00326A38" w:rsidP="00326A38">
      <w:pPr>
        <w:pStyle w:val="ListParagraph"/>
        <w:numPr>
          <w:ilvl w:val="1"/>
          <w:numId w:val="32"/>
        </w:numPr>
      </w:pPr>
      <w:r>
        <w:t>Some half-open doors are put in the early chapters to help the player learn about the doors for place transitions.</w:t>
      </w:r>
    </w:p>
    <w:p w14:paraId="0FFEDAE0" w14:textId="63191F8A" w:rsidR="00326A38" w:rsidRDefault="00326A38" w:rsidP="00326A38">
      <w:pPr>
        <w:pStyle w:val="ListParagraph"/>
        <w:numPr>
          <w:ilvl w:val="1"/>
          <w:numId w:val="32"/>
        </w:numPr>
      </w:pPr>
      <w:r>
        <w:t xml:space="preserve">When getting through doors became an instinct for the player, the doors in later chapters come with </w:t>
      </w:r>
      <w:r w:rsidR="00FC3EB5">
        <w:t xml:space="preserve">guards in front of it &amp; locks </w:t>
      </w:r>
      <w:r w:rsidR="009D4125">
        <w:t>to catch attention</w:t>
      </w:r>
      <w:r w:rsidR="00FC3EB5">
        <w:t>.</w:t>
      </w:r>
    </w:p>
    <w:p w14:paraId="0D1EAA67" w14:textId="3219C24D" w:rsidR="00572693" w:rsidRDefault="00E7747F" w:rsidP="00572693">
      <w:pPr>
        <w:pStyle w:val="ListParagraph"/>
        <w:numPr>
          <w:ilvl w:val="0"/>
          <w:numId w:val="32"/>
        </w:numPr>
      </w:pPr>
      <w:r>
        <w:t>Movement</w:t>
      </w:r>
    </w:p>
    <w:p w14:paraId="34175697" w14:textId="3FA6271F" w:rsidR="00E7747F" w:rsidRDefault="00672643" w:rsidP="00E7747F">
      <w:pPr>
        <w:pStyle w:val="ListParagraph"/>
        <w:numPr>
          <w:ilvl w:val="1"/>
          <w:numId w:val="32"/>
        </w:numPr>
      </w:pPr>
      <w:r w:rsidRPr="00672643">
        <w:t>When the player gets closer</w:t>
      </w:r>
      <w:r w:rsidR="00A45269">
        <w:t xml:space="preserve"> to someplace</w:t>
      </w:r>
      <w:r w:rsidRPr="00672643">
        <w:t xml:space="preserve">, </w:t>
      </w:r>
      <w:r w:rsidR="00EE4DD6">
        <w:t>animals or props will move in front of the player to catch its attention.</w:t>
      </w:r>
    </w:p>
    <w:p w14:paraId="4E583161" w14:textId="57E2D44C" w:rsidR="00E7747F" w:rsidRDefault="00E7747F" w:rsidP="00E7747F">
      <w:pPr>
        <w:pStyle w:val="ListParagraph"/>
        <w:numPr>
          <w:ilvl w:val="0"/>
          <w:numId w:val="32"/>
        </w:numPr>
      </w:pPr>
      <w:r>
        <w:lastRenderedPageBreak/>
        <w:t>Breakable Items</w:t>
      </w:r>
    </w:p>
    <w:p w14:paraId="0CD16011" w14:textId="49F9421D" w:rsidR="00E7747F" w:rsidRDefault="005D174A" w:rsidP="00E7747F">
      <w:pPr>
        <w:pStyle w:val="ListParagraph"/>
        <w:numPr>
          <w:ilvl w:val="1"/>
          <w:numId w:val="32"/>
        </w:numPr>
      </w:pPr>
      <w:r>
        <w:t>Obstacles</w:t>
      </w:r>
      <w:r w:rsidR="009B5B3A">
        <w:t xml:space="preserve"> on the way</w:t>
      </w:r>
      <w:r>
        <w:t xml:space="preserve"> towards the areas ahead, such as windows and boxes.</w:t>
      </w:r>
    </w:p>
    <w:p w14:paraId="43798EC8" w14:textId="6535A6BD" w:rsidR="00E268F3" w:rsidRDefault="00E268F3" w:rsidP="00D600E7">
      <w:pPr>
        <w:pStyle w:val="ListParagraph"/>
        <w:numPr>
          <w:ilvl w:val="0"/>
          <w:numId w:val="32"/>
        </w:numPr>
      </w:pPr>
      <w:r>
        <w:t>Landmark</w:t>
      </w:r>
      <w:r w:rsidR="00D600E7">
        <w:t>s in the city</w:t>
      </w:r>
    </w:p>
    <w:p w14:paraId="5024749B" w14:textId="77777777" w:rsidR="00E15F4E" w:rsidRDefault="00E15F4E" w:rsidP="00E15F4E">
      <w:pPr>
        <w:pStyle w:val="ListParagraph"/>
        <w:numPr>
          <w:ilvl w:val="0"/>
          <w:numId w:val="32"/>
        </w:numPr>
      </w:pPr>
      <w:r>
        <w:t>Logo</w:t>
      </w:r>
    </w:p>
    <w:p w14:paraId="6DE1EAAC" w14:textId="07A4B1C6" w:rsidR="00087FC7" w:rsidRDefault="00087FC7" w:rsidP="00087FC7">
      <w:pPr>
        <w:pStyle w:val="ListParagraph"/>
        <w:numPr>
          <w:ilvl w:val="1"/>
          <w:numId w:val="32"/>
        </w:numPr>
      </w:pPr>
      <w:r>
        <w:t xml:space="preserve">The </w:t>
      </w:r>
      <w:r w:rsidR="00653172">
        <w:t>lambda</w:t>
      </w:r>
      <w:r>
        <w:t xml:space="preserve"> logo on walls and buildings </w:t>
      </w:r>
      <w:r w:rsidR="00E719E1">
        <w:t>helps</w:t>
      </w:r>
      <w:r>
        <w:t xml:space="preserve"> the player to find direction when the environment is too complex to navigate.</w:t>
      </w:r>
    </w:p>
    <w:p w14:paraId="4E10782F" w14:textId="77777777" w:rsidR="0074014F" w:rsidRDefault="006F6AB0" w:rsidP="0074014F">
      <w:pPr>
        <w:pStyle w:val="ListParagraph"/>
        <w:keepNext/>
        <w:jc w:val="center"/>
      </w:pPr>
      <w:r w:rsidRPr="006F6AB0">
        <w:rPr>
          <w:noProof/>
        </w:rPr>
        <w:drawing>
          <wp:inline distT="0" distB="0" distL="0" distR="0" wp14:anchorId="7955F533" wp14:editId="1D22AC40">
            <wp:extent cx="5181600" cy="2833272"/>
            <wp:effectExtent l="0" t="0" r="0" b="5715"/>
            <wp:docPr id="1095731028" name="Picture 3" descr="A video game screen shot of a motorcyc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5731028" name="Picture 3" descr="A video game screen shot of a motorcyc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4668" cy="28349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A84E0C" w14:textId="471EA41A" w:rsidR="006F6AB0" w:rsidRDefault="0074014F" w:rsidP="0074014F">
      <w:pPr>
        <w:pStyle w:val="Caption"/>
        <w:jc w:val="center"/>
      </w:pPr>
      <w:bookmarkStart w:id="23" w:name="_Toc147958060"/>
      <w:r>
        <w:t xml:space="preserve">Figure </w:t>
      </w:r>
      <w:fldSimple w:instr=" SEQ Figure \* ARABIC ">
        <w:r w:rsidR="00E45617">
          <w:rPr>
            <w:noProof/>
          </w:rPr>
          <w:t>10</w:t>
        </w:r>
      </w:fldSimple>
      <w:r>
        <w:t>: Logo [3]</w:t>
      </w:r>
      <w:bookmarkEnd w:id="23"/>
    </w:p>
    <w:p w14:paraId="219A46B0" w14:textId="7F3F1BB7" w:rsidR="00E15F4E" w:rsidRDefault="00E15F4E" w:rsidP="00E15F4E">
      <w:pPr>
        <w:pStyle w:val="ListParagraph"/>
        <w:numPr>
          <w:ilvl w:val="0"/>
          <w:numId w:val="32"/>
        </w:numPr>
      </w:pPr>
      <w:r>
        <w:t>Wires</w:t>
      </w:r>
      <w:r w:rsidR="00195A9B">
        <w:t>/Pipes</w:t>
      </w:r>
    </w:p>
    <w:p w14:paraId="3008E150" w14:textId="2D527709" w:rsidR="00B77D64" w:rsidRDefault="00B77D64" w:rsidP="00B77D64">
      <w:pPr>
        <w:pStyle w:val="ListParagraph"/>
        <w:numPr>
          <w:ilvl w:val="1"/>
          <w:numId w:val="32"/>
        </w:numPr>
      </w:pPr>
      <w:r>
        <w:t>Wires along the highway &amp; tubes with a tilted height</w:t>
      </w:r>
    </w:p>
    <w:p w14:paraId="707E0B4B" w14:textId="2E4144DA" w:rsidR="00E719E1" w:rsidRDefault="00E719E1" w:rsidP="00B77D64">
      <w:pPr>
        <w:pStyle w:val="ListParagraph"/>
        <w:numPr>
          <w:ilvl w:val="1"/>
          <w:numId w:val="32"/>
        </w:numPr>
      </w:pPr>
      <w:r>
        <w:t>When standing high, the pipes that have enemies climbing on it will shiver to indicate the enemies’ existence.</w:t>
      </w:r>
    </w:p>
    <w:p w14:paraId="6C948620" w14:textId="77777777" w:rsidR="0074014F" w:rsidRDefault="00226638" w:rsidP="0074014F">
      <w:pPr>
        <w:keepNext/>
        <w:ind w:left="360"/>
        <w:jc w:val="center"/>
      </w:pPr>
      <w:r w:rsidRPr="00226638">
        <w:rPr>
          <w:noProof/>
        </w:rPr>
        <w:drawing>
          <wp:inline distT="0" distB="0" distL="0" distR="0" wp14:anchorId="53614921" wp14:editId="4520DAED">
            <wp:extent cx="5494020" cy="2577376"/>
            <wp:effectExtent l="0" t="0" r="0" b="0"/>
            <wp:docPr id="696287808" name="Picture 4" descr="A video game scene of a road and a cliff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6287808" name="Picture 4" descr="A video game scene of a road and a cliff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7186" cy="25788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F6B8DE" w14:textId="10926ECB" w:rsidR="00226638" w:rsidRDefault="0074014F" w:rsidP="0074014F">
      <w:pPr>
        <w:pStyle w:val="Caption"/>
        <w:jc w:val="center"/>
      </w:pPr>
      <w:bookmarkStart w:id="24" w:name="_Toc147958061"/>
      <w:r>
        <w:t xml:space="preserve">Figure </w:t>
      </w:r>
      <w:fldSimple w:instr=" SEQ Figure \* ARABIC ">
        <w:r w:rsidR="00E45617">
          <w:rPr>
            <w:noProof/>
          </w:rPr>
          <w:t>11</w:t>
        </w:r>
      </w:fldSimple>
      <w:r>
        <w:rPr>
          <w:rFonts w:hint="eastAsia"/>
          <w:lang w:eastAsia="zh-CN"/>
        </w:rPr>
        <w:t>:</w:t>
      </w:r>
      <w:r>
        <w:rPr>
          <w:lang w:eastAsia="zh-CN"/>
        </w:rPr>
        <w:t xml:space="preserve"> Wire [3]</w:t>
      </w:r>
      <w:bookmarkEnd w:id="24"/>
    </w:p>
    <w:p w14:paraId="2E68BAC4" w14:textId="77777777" w:rsidR="0074014F" w:rsidRDefault="00E65624" w:rsidP="0074014F">
      <w:pPr>
        <w:keepNext/>
        <w:ind w:left="360"/>
        <w:jc w:val="center"/>
      </w:pPr>
      <w:r w:rsidRPr="00E65624">
        <w:rPr>
          <w:noProof/>
        </w:rPr>
        <w:lastRenderedPageBreak/>
        <w:drawing>
          <wp:inline distT="0" distB="0" distL="0" distR="0" wp14:anchorId="31E62CCD" wp14:editId="098DDA93">
            <wp:extent cx="5433060" cy="3453128"/>
            <wp:effectExtent l="0" t="0" r="0" b="0"/>
            <wp:docPr id="2092417792" name="Picture 8" descr="A video game screen shot of a cav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2417792" name="Picture 8" descr="A video game screen shot of a cav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9056" cy="3456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8C0867" w14:textId="4BAE2F5F" w:rsidR="00E65624" w:rsidRDefault="0074014F" w:rsidP="0074014F">
      <w:pPr>
        <w:pStyle w:val="Caption"/>
        <w:jc w:val="center"/>
      </w:pPr>
      <w:bookmarkStart w:id="25" w:name="_Toc147958062"/>
      <w:r>
        <w:t xml:space="preserve">Figure </w:t>
      </w:r>
      <w:fldSimple w:instr=" SEQ Figure \* ARABIC ">
        <w:r w:rsidR="00E45617">
          <w:rPr>
            <w:noProof/>
          </w:rPr>
          <w:t>12</w:t>
        </w:r>
      </w:fldSimple>
      <w:r>
        <w:t>: Pipe [3]</w:t>
      </w:r>
      <w:bookmarkEnd w:id="25"/>
    </w:p>
    <w:p w14:paraId="2251F06A" w14:textId="77777777" w:rsidR="0074014F" w:rsidRDefault="00572693" w:rsidP="0074014F">
      <w:pPr>
        <w:keepNext/>
        <w:ind w:left="360"/>
        <w:jc w:val="center"/>
      </w:pPr>
      <w:r w:rsidRPr="00572693">
        <w:rPr>
          <w:noProof/>
        </w:rPr>
        <w:drawing>
          <wp:inline distT="0" distB="0" distL="0" distR="0" wp14:anchorId="555469B7" wp14:editId="137DDF57">
            <wp:extent cx="5943600" cy="3222625"/>
            <wp:effectExtent l="0" t="0" r="0" b="0"/>
            <wp:docPr id="1719590730" name="Picture 1" descr="An object pointing at a wal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9590730" name="Picture 1" descr="An object pointing at a wall&#10;&#10;Description automatically generated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7DAD28" w14:textId="03ADA352" w:rsidR="00572693" w:rsidRDefault="0074014F" w:rsidP="0074014F">
      <w:pPr>
        <w:pStyle w:val="Caption"/>
        <w:jc w:val="center"/>
      </w:pPr>
      <w:bookmarkStart w:id="26" w:name="_Toc147958063"/>
      <w:r>
        <w:t xml:space="preserve">Figure </w:t>
      </w:r>
      <w:fldSimple w:instr=" SEQ Figure \* ARABIC ">
        <w:r w:rsidR="00E45617">
          <w:rPr>
            <w:noProof/>
          </w:rPr>
          <w:t>13</w:t>
        </w:r>
      </w:fldSimple>
      <w:r>
        <w:t>: Pipe Vibration [3]</w:t>
      </w:r>
      <w:bookmarkEnd w:id="26"/>
    </w:p>
    <w:p w14:paraId="36968263" w14:textId="77777777" w:rsidR="00E15F4E" w:rsidRDefault="00E15F4E" w:rsidP="00E15F4E">
      <w:pPr>
        <w:pStyle w:val="ListParagraph"/>
        <w:numPr>
          <w:ilvl w:val="0"/>
          <w:numId w:val="32"/>
        </w:numPr>
      </w:pPr>
      <w:r>
        <w:t>Music</w:t>
      </w:r>
    </w:p>
    <w:p w14:paraId="555F88D9" w14:textId="27502CA5" w:rsidR="00525ED2" w:rsidRDefault="00525ED2" w:rsidP="00525ED2">
      <w:pPr>
        <w:pStyle w:val="ListParagraph"/>
        <w:numPr>
          <w:ilvl w:val="1"/>
          <w:numId w:val="32"/>
        </w:numPr>
      </w:pPr>
      <w:r>
        <w:t>When entering an important combat or</w:t>
      </w:r>
      <w:r w:rsidR="003103AF">
        <w:t xml:space="preserve"> speeding on the way</w:t>
      </w:r>
      <w:r w:rsidR="00A561AC">
        <w:t xml:space="preserve">, music with respective style with start to help the player </w:t>
      </w:r>
      <w:r w:rsidR="00D77DBB">
        <w:t>engag</w:t>
      </w:r>
      <w:r w:rsidR="00C4131E">
        <w:t>e</w:t>
      </w:r>
      <w:r w:rsidR="00D77DBB">
        <w:t>.</w:t>
      </w:r>
    </w:p>
    <w:p w14:paraId="2E6EB7EF" w14:textId="4714EF80" w:rsidR="00A14524" w:rsidRDefault="00E15F4E" w:rsidP="00E15F4E">
      <w:pPr>
        <w:pStyle w:val="ListParagraph"/>
        <w:numPr>
          <w:ilvl w:val="0"/>
          <w:numId w:val="32"/>
        </w:numPr>
      </w:pPr>
      <w:r>
        <w:lastRenderedPageBreak/>
        <w:t>Map</w:t>
      </w:r>
    </w:p>
    <w:p w14:paraId="497AD503" w14:textId="766E4D57" w:rsidR="008942EB" w:rsidRDefault="008942EB" w:rsidP="008942EB">
      <w:pPr>
        <w:pStyle w:val="ListParagraph"/>
        <w:numPr>
          <w:ilvl w:val="1"/>
          <w:numId w:val="32"/>
        </w:numPr>
      </w:pPr>
      <w:r>
        <w:t xml:space="preserve">In transitions between exploration areas, there will be </w:t>
      </w:r>
      <w:r w:rsidR="003C19C5">
        <w:t>a map</w:t>
      </w:r>
      <w:r>
        <w:t xml:space="preserve"> set up in the room with NPCs introducing where the player </w:t>
      </w:r>
      <w:r w:rsidR="003C19C5">
        <w:t xml:space="preserve">is and where he </w:t>
      </w:r>
      <w:r>
        <w:t>should go to.</w:t>
      </w:r>
    </w:p>
    <w:p w14:paraId="319D8F0C" w14:textId="77777777" w:rsidR="0074014F" w:rsidRDefault="0040140A" w:rsidP="0074014F">
      <w:pPr>
        <w:keepNext/>
        <w:ind w:left="360"/>
        <w:jc w:val="center"/>
      </w:pPr>
      <w:r w:rsidRPr="0040140A">
        <w:rPr>
          <w:noProof/>
        </w:rPr>
        <w:drawing>
          <wp:inline distT="0" distB="0" distL="0" distR="0" wp14:anchorId="5BF06D37" wp14:editId="7F37CB17">
            <wp:extent cx="5943600" cy="3145155"/>
            <wp:effectExtent l="0" t="0" r="0" b="0"/>
            <wp:docPr id="1625931478" name="Picture 1" descr="A video game of two men in a roo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5931478" name="Picture 1" descr="A video game of two men in a room&#10;&#10;Description automatically generated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45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872719" w14:textId="27A0CA42" w:rsidR="0040140A" w:rsidRDefault="0074014F" w:rsidP="0074014F">
      <w:pPr>
        <w:pStyle w:val="Caption"/>
        <w:jc w:val="center"/>
      </w:pPr>
      <w:bookmarkStart w:id="27" w:name="_Toc147958064"/>
      <w:r>
        <w:t xml:space="preserve">Figure </w:t>
      </w:r>
      <w:fldSimple w:instr=" SEQ Figure \* ARABIC ">
        <w:r w:rsidR="00E45617">
          <w:rPr>
            <w:noProof/>
          </w:rPr>
          <w:t>14</w:t>
        </w:r>
      </w:fldSimple>
      <w:r>
        <w:t>: Map [3]</w:t>
      </w:r>
      <w:bookmarkEnd w:id="27"/>
    </w:p>
    <w:p w14:paraId="69F30001" w14:textId="431A4979" w:rsidR="002174D9" w:rsidRDefault="00A13637" w:rsidP="00A77D72">
      <w:pPr>
        <w:pStyle w:val="ListParagraph"/>
        <w:numPr>
          <w:ilvl w:val="0"/>
          <w:numId w:val="32"/>
        </w:numPr>
      </w:pPr>
      <w:r>
        <w:t xml:space="preserve">HUD/UI </w:t>
      </w:r>
    </w:p>
    <w:p w14:paraId="47A75BC4" w14:textId="20E4FABC" w:rsidR="0059092F" w:rsidRDefault="0059092F" w:rsidP="0059092F">
      <w:pPr>
        <w:pStyle w:val="ListParagraph"/>
        <w:numPr>
          <w:ilvl w:val="1"/>
          <w:numId w:val="32"/>
        </w:numPr>
      </w:pPr>
      <w:r>
        <w:t>Health, Suit, Ammo with specific numbers.</w:t>
      </w:r>
    </w:p>
    <w:p w14:paraId="05C63B7E" w14:textId="146DEFFE" w:rsidR="0059092F" w:rsidRDefault="0059092F" w:rsidP="0059092F">
      <w:pPr>
        <w:pStyle w:val="ListParagraph"/>
        <w:numPr>
          <w:ilvl w:val="1"/>
          <w:numId w:val="32"/>
        </w:numPr>
      </w:pPr>
      <w:r>
        <w:t>Control for Boat/</w:t>
      </w:r>
      <w:r>
        <w:rPr>
          <w:rFonts w:hint="eastAsia"/>
          <w:lang w:eastAsia="zh-CN"/>
        </w:rPr>
        <w:t>Car</w:t>
      </w:r>
      <w:r>
        <w:t xml:space="preserve"> on the right</w:t>
      </w:r>
      <w:r w:rsidR="00D8772D">
        <w:t xml:space="preserve"> side of the screen</w:t>
      </w:r>
      <w:r w:rsidR="00075108">
        <w:t xml:space="preserve"> when getting up.</w:t>
      </w:r>
    </w:p>
    <w:p w14:paraId="4592987E" w14:textId="0AB0795E" w:rsidR="00A36F03" w:rsidRDefault="00A36F03" w:rsidP="0059092F">
      <w:pPr>
        <w:pStyle w:val="ListParagraph"/>
        <w:numPr>
          <w:ilvl w:val="1"/>
          <w:numId w:val="32"/>
        </w:numPr>
      </w:pPr>
      <w:r>
        <w:t>Pickup/Full indication.</w:t>
      </w:r>
    </w:p>
    <w:p w14:paraId="6E20A24D" w14:textId="376D57F0" w:rsidR="00C50D1B" w:rsidRDefault="00C50D1B" w:rsidP="0059092F">
      <w:pPr>
        <w:pStyle w:val="ListParagraph"/>
        <w:numPr>
          <w:ilvl w:val="1"/>
          <w:numId w:val="32"/>
        </w:numPr>
      </w:pPr>
      <w:r>
        <w:t xml:space="preserve">Damage resulted with be shown with a </w:t>
      </w:r>
      <w:r w:rsidR="00C02582">
        <w:t>l</w:t>
      </w:r>
      <w:r w:rsidR="00B53EA2">
        <w:t xml:space="preserve">ight </w:t>
      </w:r>
      <w:r>
        <w:t>red shadow on the</w:t>
      </w:r>
      <w:r w:rsidR="00EC0F8C">
        <w:t xml:space="preserve"> full</w:t>
      </w:r>
      <w:r>
        <w:t xml:space="preserve"> screen.</w:t>
      </w:r>
    </w:p>
    <w:p w14:paraId="2A542299" w14:textId="77777777" w:rsidR="002174D9" w:rsidRDefault="002174D9" w:rsidP="002174D9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</w:p>
    <w:p w14:paraId="2863859A" w14:textId="77777777" w:rsidR="00685498" w:rsidRDefault="00685498" w:rsidP="002174D9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</w:p>
    <w:p w14:paraId="341CB4D3" w14:textId="77777777" w:rsidR="00685498" w:rsidRDefault="00685498" w:rsidP="002174D9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</w:p>
    <w:p w14:paraId="0991CC0A" w14:textId="77777777" w:rsidR="00685498" w:rsidRDefault="00685498" w:rsidP="002174D9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</w:p>
    <w:p w14:paraId="3A55F578" w14:textId="77777777" w:rsidR="00941586" w:rsidRDefault="00941586" w:rsidP="002174D9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</w:p>
    <w:p w14:paraId="1644BDE6" w14:textId="77777777" w:rsidR="00941586" w:rsidRDefault="00941586" w:rsidP="002174D9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</w:p>
    <w:p w14:paraId="0D457A35" w14:textId="3D6DEDE3" w:rsidR="00685498" w:rsidRPr="00685498" w:rsidRDefault="002174D9" w:rsidP="00685498">
      <w:pPr>
        <w:pStyle w:val="Heading1"/>
      </w:pPr>
      <w:bookmarkStart w:id="28" w:name="_Toc147941802"/>
      <w:r>
        <w:lastRenderedPageBreak/>
        <w:t>Feedback</w:t>
      </w:r>
      <w:bookmarkEnd w:id="28"/>
    </w:p>
    <w:p w14:paraId="78FAF583" w14:textId="3BD1383B" w:rsidR="002174D9" w:rsidRDefault="00D12F88" w:rsidP="001A3B5D">
      <w:pPr>
        <w:pStyle w:val="ListParagraph"/>
        <w:numPr>
          <w:ilvl w:val="0"/>
          <w:numId w:val="35"/>
        </w:numPr>
      </w:pPr>
      <w:r>
        <w:t xml:space="preserve">Weapon: </w:t>
      </w:r>
      <w:r w:rsidR="00026C4A">
        <w:t>The weapons have different sound effects for feedback as for firing.</w:t>
      </w:r>
      <w:r>
        <w:t xml:space="preserve"> The bullets fired have animation for shooting and hit, letting the player know about </w:t>
      </w:r>
      <w:r w:rsidR="00850E3A">
        <w:t>the attack result.</w:t>
      </w:r>
    </w:p>
    <w:p w14:paraId="7361FDC6" w14:textId="283F9300" w:rsidR="00026C4A" w:rsidRDefault="00D12F88" w:rsidP="001A3B5D">
      <w:pPr>
        <w:pStyle w:val="ListParagraph"/>
        <w:numPr>
          <w:ilvl w:val="0"/>
          <w:numId w:val="35"/>
        </w:numPr>
      </w:pPr>
      <w:r>
        <w:t xml:space="preserve">Enemy: </w:t>
      </w:r>
      <w:r w:rsidR="00026C4A">
        <w:t xml:space="preserve">Enemies </w:t>
      </w:r>
      <w:r w:rsidR="00F21951">
        <w:t>have a death animation, and some of them have a growl sound to indicate the death.</w:t>
      </w:r>
    </w:p>
    <w:p w14:paraId="036584E0" w14:textId="500F57F0" w:rsidR="00876C30" w:rsidRDefault="00876C30" w:rsidP="001A3B5D">
      <w:pPr>
        <w:pStyle w:val="ListParagraph"/>
        <w:numPr>
          <w:ilvl w:val="0"/>
          <w:numId w:val="35"/>
        </w:numPr>
      </w:pPr>
      <w:r>
        <w:t>Pickup: when gathering supplies, the</w:t>
      </w:r>
      <w:r w:rsidR="00197252">
        <w:t>re will be sound</w:t>
      </w:r>
      <w:r w:rsidR="00A31676">
        <w:t xml:space="preserve"> and HUD</w:t>
      </w:r>
      <w:r w:rsidR="00197252">
        <w:t xml:space="preserve"> for picked-up. When the ammo is full, there will be</w:t>
      </w:r>
      <w:r w:rsidR="00C274E1">
        <w:t xml:space="preserve"> HUD to indicate it.</w:t>
      </w:r>
    </w:p>
    <w:p w14:paraId="2B6EAB38" w14:textId="1E360468" w:rsidR="00E45617" w:rsidRDefault="0059092F" w:rsidP="00E45617">
      <w:pPr>
        <w:pStyle w:val="ListParagraph"/>
        <w:keepNext/>
        <w:jc w:val="center"/>
      </w:pPr>
      <w:r w:rsidRPr="0059092F">
        <w:rPr>
          <w:noProof/>
        </w:rPr>
        <w:drawing>
          <wp:inline distT="0" distB="0" distL="0" distR="0" wp14:anchorId="3BDBB2AB" wp14:editId="76621246">
            <wp:extent cx="914479" cy="556308"/>
            <wp:effectExtent l="0" t="0" r="0" b="0"/>
            <wp:docPr id="520470559" name="Picture 1" descr="A close up of a butt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0470559" name="Picture 1" descr="A close up of a button&#10;&#10;Description automatically generated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914479" cy="5563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45617" w:rsidRPr="00A6133A">
        <w:rPr>
          <w:noProof/>
        </w:rPr>
        <w:drawing>
          <wp:inline distT="0" distB="0" distL="0" distR="0" wp14:anchorId="1953BF35" wp14:editId="3CDB1B49">
            <wp:extent cx="886879" cy="563880"/>
            <wp:effectExtent l="0" t="0" r="8890" b="7620"/>
            <wp:docPr id="1615871904" name="Picture 1" descr="A yellow text with an objec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5871904" name="Picture 1" descr="A yellow text with an object&#10;&#10;Description automatically generated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891998" cy="567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AB5A7C" w14:textId="48B18572" w:rsidR="00E45617" w:rsidRDefault="00E45617" w:rsidP="00E45617">
      <w:pPr>
        <w:pStyle w:val="Caption"/>
        <w:jc w:val="center"/>
      </w:pPr>
      <w:bookmarkStart w:id="29" w:name="_Toc147958065"/>
      <w:r>
        <w:t xml:space="preserve">Figure </w:t>
      </w:r>
      <w:fldSimple w:instr=" SEQ Figure \* ARABIC ">
        <w:r>
          <w:rPr>
            <w:noProof/>
          </w:rPr>
          <w:t>15</w:t>
        </w:r>
      </w:fldSimple>
      <w:r>
        <w:t>: Ammo Pickup [3]</w:t>
      </w:r>
      <w:bookmarkEnd w:id="29"/>
    </w:p>
    <w:p w14:paraId="1F6AF512" w14:textId="55E23D6A" w:rsidR="0059092F" w:rsidRDefault="00A6133A" w:rsidP="0059092F">
      <w:pPr>
        <w:pStyle w:val="ListParagraph"/>
      </w:pPr>
      <w:r w:rsidRPr="00A6133A">
        <w:rPr>
          <w:noProof/>
        </w:rPr>
        <w:t xml:space="preserve"> </w:t>
      </w:r>
    </w:p>
    <w:p w14:paraId="517F9391" w14:textId="5AD12204" w:rsidR="00CC09CF" w:rsidRDefault="00D12F88" w:rsidP="001A3B5D">
      <w:pPr>
        <w:pStyle w:val="ListParagraph"/>
        <w:numPr>
          <w:ilvl w:val="0"/>
          <w:numId w:val="35"/>
        </w:numPr>
      </w:pPr>
      <w:r>
        <w:t xml:space="preserve">Interaction: </w:t>
      </w:r>
      <w:r w:rsidR="00CC09CF">
        <w:t>General interactions have sound effects</w:t>
      </w:r>
      <w:r w:rsidR="005A755B">
        <w:t xml:space="preserve"> and </w:t>
      </w:r>
      <w:r w:rsidR="00013DBF">
        <w:t>the light</w:t>
      </w:r>
      <w:r w:rsidR="005A755B">
        <w:t>s changing</w:t>
      </w:r>
      <w:r w:rsidR="00013DBF">
        <w:t xml:space="preserve"> color</w:t>
      </w:r>
      <w:r w:rsidR="005A755B">
        <w:t xml:space="preserve"> </w:t>
      </w:r>
      <w:r w:rsidR="00CC09CF">
        <w:t>for feedback for activation</w:t>
      </w:r>
      <w:r w:rsidR="00B66A4C">
        <w:t xml:space="preserve"> (</w:t>
      </w:r>
      <w:r w:rsidR="00FE169D">
        <w:t xml:space="preserve">for example </w:t>
      </w:r>
      <w:r w:rsidR="008A19A5">
        <w:t xml:space="preserve">the doors that can’t be </w:t>
      </w:r>
      <w:r w:rsidR="00876C30">
        <w:t>open</w:t>
      </w:r>
      <w:r w:rsidR="008A19A5">
        <w:t xml:space="preserve"> give a failure sound upon interaction)</w:t>
      </w:r>
      <w:r w:rsidR="008306F8">
        <w:t>.</w:t>
      </w:r>
    </w:p>
    <w:p w14:paraId="5F56361F" w14:textId="0EB2EB02" w:rsidR="008306F8" w:rsidRPr="002174D9" w:rsidRDefault="008306F8" w:rsidP="001A3B5D">
      <w:pPr>
        <w:pStyle w:val="ListParagraph"/>
        <w:numPr>
          <w:ilvl w:val="0"/>
          <w:numId w:val="35"/>
        </w:numPr>
      </w:pPr>
      <w:r>
        <w:t>Narrative</w:t>
      </w:r>
      <w:r>
        <w:rPr>
          <w:rFonts w:hint="eastAsia"/>
          <w:lang w:eastAsia="zh-CN"/>
        </w:rPr>
        <w:t>:</w:t>
      </w:r>
      <w:r>
        <w:rPr>
          <w:lang w:eastAsia="zh-CN"/>
        </w:rPr>
        <w:t xml:space="preserve"> when reaching a new checkpoint, there will be loading HUD on the screen. And there will be chapter names in the middle of the screen to </w:t>
      </w:r>
      <w:r w:rsidR="00A94375">
        <w:rPr>
          <w:lang w:eastAsia="zh-CN"/>
        </w:rPr>
        <w:t>indicate the chapter-wise progression.</w:t>
      </w:r>
    </w:p>
    <w:p w14:paraId="4EA9A9AF" w14:textId="77777777" w:rsidR="002174D9" w:rsidRPr="002174D9" w:rsidRDefault="002174D9" w:rsidP="002174D9"/>
    <w:p w14:paraId="5DDF8B98" w14:textId="77777777" w:rsidR="002174D9" w:rsidRDefault="002174D9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  <w:r>
        <w:br w:type="page"/>
      </w:r>
    </w:p>
    <w:p w14:paraId="35B03E1C" w14:textId="75F40E17" w:rsidR="00314969" w:rsidRDefault="00715EB4" w:rsidP="00D54C85">
      <w:pPr>
        <w:pStyle w:val="Heading1"/>
      </w:pPr>
      <w:bookmarkStart w:id="30" w:name="_Toc147941803"/>
      <w:r>
        <w:lastRenderedPageBreak/>
        <w:t>References</w:t>
      </w:r>
      <w:bookmarkEnd w:id="30"/>
    </w:p>
    <w:p w14:paraId="753DD216" w14:textId="77777777" w:rsidR="00115F41" w:rsidRDefault="00F22306" w:rsidP="00F22306">
      <w:r>
        <w:t>[1]</w:t>
      </w:r>
      <w:r>
        <w:tab/>
      </w:r>
      <w:r w:rsidR="00B155DD" w:rsidRPr="00B155DD">
        <w:t xml:space="preserve">“Half-life 2,” Wikipedia, https://en.wikipedia.org/wiki/Half-Life_2 (accessed Oct. 11, 2023). </w:t>
      </w:r>
    </w:p>
    <w:p w14:paraId="6A22D906" w14:textId="050BDCCF" w:rsidR="00466292" w:rsidRDefault="00466292" w:rsidP="00F22306">
      <w:r>
        <w:t>[2]</w:t>
      </w:r>
      <w:r>
        <w:tab/>
      </w:r>
      <w:r w:rsidR="006A481E">
        <w:t>“</w:t>
      </w:r>
      <w:proofErr w:type="spellStart"/>
      <w:r w:rsidRPr="00472E26">
        <w:t>SkillProgressionChart</w:t>
      </w:r>
      <w:proofErr w:type="spellEnd"/>
      <w:r>
        <w:t>,</w:t>
      </w:r>
      <w:r w:rsidR="006A481E">
        <w:rPr>
          <w:lang w:eastAsia="zh-CN"/>
        </w:rPr>
        <w:t>”</w:t>
      </w:r>
      <w:r>
        <w:t xml:space="preserve"> Anona Yang, 2023. Screenshot from </w:t>
      </w:r>
      <w:r w:rsidRPr="007F496C">
        <w:rPr>
          <w:i/>
          <w:iCs/>
        </w:rPr>
        <w:t>Excel</w:t>
      </w:r>
      <w:r>
        <w:t>.</w:t>
      </w:r>
    </w:p>
    <w:p w14:paraId="7B468548" w14:textId="00AFF139" w:rsidR="00C73DCF" w:rsidRDefault="007126D4" w:rsidP="003255EB">
      <w:r>
        <w:t>[</w:t>
      </w:r>
      <w:r w:rsidR="00466292">
        <w:t>3</w:t>
      </w:r>
      <w:r>
        <w:t>]</w:t>
      </w:r>
      <w:r>
        <w:tab/>
      </w:r>
      <w:r w:rsidR="00BD6074">
        <w:t>“</w:t>
      </w:r>
      <w:r w:rsidR="00BD6074" w:rsidRPr="00BD6074">
        <w:t xml:space="preserve">Overview and Walkthrough </w:t>
      </w:r>
      <w:r w:rsidR="00BD6074" w:rsidRPr="00BD6074">
        <w:rPr>
          <w:rFonts w:hint="eastAsia"/>
          <w:lang w:eastAsia="zh-CN"/>
        </w:rPr>
        <w:t>Maps</w:t>
      </w:r>
      <w:r w:rsidR="00BD6074">
        <w:t>,</w:t>
      </w:r>
      <w:r w:rsidR="00BD6074">
        <w:rPr>
          <w:lang w:eastAsia="zh-CN"/>
        </w:rPr>
        <w:t>”</w:t>
      </w:r>
      <w:r w:rsidR="00BD6074">
        <w:t xml:space="preserve"> Anona Yang, 2023. Screenshots from </w:t>
      </w:r>
      <w:r w:rsidR="00E51B1F">
        <w:rPr>
          <w:i/>
          <w:iCs/>
        </w:rPr>
        <w:t>Half-Life 2</w:t>
      </w:r>
      <w:r w:rsidR="00BD6074">
        <w:t>.</w:t>
      </w:r>
    </w:p>
    <w:p w14:paraId="46204950" w14:textId="649C9799" w:rsidR="007126D4" w:rsidRPr="00F22306" w:rsidRDefault="007126D4" w:rsidP="00F22306"/>
    <w:sectPr w:rsidR="007126D4" w:rsidRPr="00F22306" w:rsidSect="000B3CD2">
      <w:headerReference w:type="default" r:id="rId46"/>
      <w:footerReference w:type="default" r:id="rId47"/>
      <w:pgSz w:w="12240" w:h="15840"/>
      <w:pgMar w:top="1440" w:right="1440" w:bottom="1440" w:left="1440" w:header="720" w:footer="720" w:gutter="0"/>
      <w:pgBorders w:offsetFrom="page">
        <w:top w:val="threeDEngrave" w:sz="24" w:space="24" w:color="auto"/>
        <w:left w:val="threeDEngrave" w:sz="24" w:space="24" w:color="auto"/>
        <w:bottom w:val="threeDEngrave" w:sz="24" w:space="24" w:color="auto"/>
        <w:right w:val="threeDEngrave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EA5863" w14:textId="77777777" w:rsidR="00B737E9" w:rsidRDefault="00B737E9" w:rsidP="009073D5">
      <w:pPr>
        <w:spacing w:after="0" w:line="240" w:lineRule="auto"/>
      </w:pPr>
      <w:r>
        <w:separator/>
      </w:r>
    </w:p>
    <w:p w14:paraId="684DC300" w14:textId="77777777" w:rsidR="00B737E9" w:rsidRDefault="00B737E9"/>
  </w:endnote>
  <w:endnote w:type="continuationSeparator" w:id="0">
    <w:p w14:paraId="264049AC" w14:textId="77777777" w:rsidR="00B737E9" w:rsidRDefault="00B737E9" w:rsidP="009073D5">
      <w:pPr>
        <w:spacing w:after="0" w:line="240" w:lineRule="auto"/>
      </w:pPr>
      <w:r>
        <w:continuationSeparator/>
      </w:r>
    </w:p>
    <w:p w14:paraId="0B570003" w14:textId="77777777" w:rsidR="00B737E9" w:rsidRDefault="00B737E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37195940"/>
      <w:docPartObj>
        <w:docPartGallery w:val="Page Numbers (Top of Page)"/>
        <w:docPartUnique/>
      </w:docPartObj>
    </w:sdtPr>
    <w:sdtContent>
      <w:p w14:paraId="613E794F" w14:textId="696CE847" w:rsidR="009043FE" w:rsidRDefault="00C3410D" w:rsidP="00B43891">
        <w:pPr>
          <w:pStyle w:val="Footer"/>
        </w:pPr>
        <w:r>
          <w:t>Anona Yang</w:t>
        </w:r>
        <w:r w:rsidR="009043FE">
          <w:tab/>
          <w:t xml:space="preserve">Page </w:t>
        </w:r>
        <w:r w:rsidR="009043FE">
          <w:rPr>
            <w:b/>
            <w:sz w:val="24"/>
            <w:szCs w:val="24"/>
          </w:rPr>
          <w:fldChar w:fldCharType="begin"/>
        </w:r>
        <w:r w:rsidR="009043FE">
          <w:rPr>
            <w:b/>
          </w:rPr>
          <w:instrText xml:space="preserve"> PAGE </w:instrText>
        </w:r>
        <w:r w:rsidR="009043FE">
          <w:rPr>
            <w:b/>
            <w:sz w:val="24"/>
            <w:szCs w:val="24"/>
          </w:rPr>
          <w:fldChar w:fldCharType="separate"/>
        </w:r>
        <w:r w:rsidR="00B22294">
          <w:rPr>
            <w:b/>
            <w:noProof/>
          </w:rPr>
          <w:t>1</w:t>
        </w:r>
        <w:r w:rsidR="009043FE">
          <w:rPr>
            <w:b/>
            <w:sz w:val="24"/>
            <w:szCs w:val="24"/>
          </w:rPr>
          <w:fldChar w:fldCharType="end"/>
        </w:r>
        <w:r w:rsidR="009043FE">
          <w:t xml:space="preserve"> of </w:t>
        </w:r>
        <w:r w:rsidR="009043FE">
          <w:rPr>
            <w:b/>
            <w:sz w:val="24"/>
            <w:szCs w:val="24"/>
          </w:rPr>
          <w:fldChar w:fldCharType="begin"/>
        </w:r>
        <w:r w:rsidR="009043FE">
          <w:rPr>
            <w:b/>
          </w:rPr>
          <w:instrText xml:space="preserve"> NUMPAGES  </w:instrText>
        </w:r>
        <w:r w:rsidR="009043FE">
          <w:rPr>
            <w:b/>
            <w:sz w:val="24"/>
            <w:szCs w:val="24"/>
          </w:rPr>
          <w:fldChar w:fldCharType="separate"/>
        </w:r>
        <w:r w:rsidR="00B22294">
          <w:rPr>
            <w:b/>
            <w:noProof/>
          </w:rPr>
          <w:t>8</w:t>
        </w:r>
        <w:r w:rsidR="009043FE">
          <w:rPr>
            <w:b/>
            <w:sz w:val="24"/>
            <w:szCs w:val="24"/>
          </w:rPr>
          <w:fldChar w:fldCharType="end"/>
        </w:r>
        <w:r w:rsidR="009043FE">
          <w:rPr>
            <w:b/>
            <w:sz w:val="24"/>
            <w:szCs w:val="24"/>
          </w:rPr>
          <w:tab/>
        </w:r>
        <w:r w:rsidR="009043FE">
          <w:rPr>
            <w:b/>
            <w:sz w:val="24"/>
            <w:szCs w:val="24"/>
          </w:rPr>
          <w:fldChar w:fldCharType="begin"/>
        </w:r>
        <w:r w:rsidR="009043FE">
          <w:rPr>
            <w:b/>
            <w:sz w:val="24"/>
            <w:szCs w:val="24"/>
          </w:rPr>
          <w:instrText xml:space="preserve"> SAVEDATE  \@ "M/d/yyyy"  \* MERGEFORMAT </w:instrText>
        </w:r>
        <w:r w:rsidR="009043FE">
          <w:rPr>
            <w:b/>
            <w:sz w:val="24"/>
            <w:szCs w:val="24"/>
          </w:rPr>
          <w:fldChar w:fldCharType="separate"/>
        </w:r>
        <w:r w:rsidR="00181286">
          <w:rPr>
            <w:b/>
            <w:noProof/>
            <w:sz w:val="24"/>
            <w:szCs w:val="24"/>
          </w:rPr>
          <w:t>10/11/2023</w:t>
        </w:r>
        <w:r w:rsidR="009043FE">
          <w:rPr>
            <w:b/>
            <w:sz w:val="24"/>
            <w:szCs w:val="24"/>
          </w:rPr>
          <w:fldChar w:fldCharType="end"/>
        </w:r>
      </w:p>
    </w:sdtContent>
  </w:sdt>
  <w:p w14:paraId="34C0BC18" w14:textId="77777777" w:rsidR="009043FE" w:rsidRDefault="009043F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0D9FB1" w14:textId="77777777" w:rsidR="00B737E9" w:rsidRDefault="00B737E9" w:rsidP="009073D5">
      <w:pPr>
        <w:spacing w:after="0" w:line="240" w:lineRule="auto"/>
      </w:pPr>
      <w:r>
        <w:separator/>
      </w:r>
    </w:p>
    <w:p w14:paraId="2DB4022C" w14:textId="77777777" w:rsidR="00B737E9" w:rsidRDefault="00B737E9"/>
  </w:footnote>
  <w:footnote w:type="continuationSeparator" w:id="0">
    <w:p w14:paraId="190BB840" w14:textId="77777777" w:rsidR="00B737E9" w:rsidRDefault="00B737E9" w:rsidP="009073D5">
      <w:pPr>
        <w:spacing w:after="0" w:line="240" w:lineRule="auto"/>
      </w:pPr>
      <w:r>
        <w:continuationSeparator/>
      </w:r>
    </w:p>
    <w:p w14:paraId="71A83229" w14:textId="77777777" w:rsidR="00B737E9" w:rsidRDefault="00B737E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A10F13" w14:textId="105E29AC" w:rsidR="009043FE" w:rsidRDefault="00970C8A">
    <w:pPr>
      <w:pStyle w:val="Header"/>
    </w:pPr>
    <w:r>
      <w:t>Game Deconstruction</w:t>
    </w:r>
    <w:r w:rsidR="009043FE">
      <w:ptab w:relativeTo="margin" w:alignment="center" w:leader="none"/>
    </w:r>
    <w:r w:rsidR="009043FE">
      <w:t>Confidential</w:t>
    </w:r>
    <w:r w:rsidR="009043FE">
      <w:ptab w:relativeTo="margin" w:alignment="right" w:leader="none"/>
    </w:r>
    <w:r w:rsidR="00086EF9">
      <w:rPr>
        <w:i/>
      </w:rPr>
      <w:t>Half</w:t>
    </w:r>
    <w:r w:rsidR="005C3C6E">
      <w:rPr>
        <w:i/>
      </w:rPr>
      <w:t>-</w:t>
    </w:r>
    <w:r w:rsidR="00086EF9">
      <w:rPr>
        <w:i/>
      </w:rPr>
      <w:t>Life</w:t>
    </w:r>
    <w:r w:rsidR="005C3C6E">
      <w:rPr>
        <w:i/>
      </w:rPr>
      <w:t xml:space="preserve"> 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A3E80"/>
    <w:multiLevelType w:val="hybridMultilevel"/>
    <w:tmpl w:val="0B145D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1F2279"/>
    <w:multiLevelType w:val="hybridMultilevel"/>
    <w:tmpl w:val="7430D6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463CF8"/>
    <w:multiLevelType w:val="hybridMultilevel"/>
    <w:tmpl w:val="7CECD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5C23A6"/>
    <w:multiLevelType w:val="hybridMultilevel"/>
    <w:tmpl w:val="7D5E1C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334F46"/>
    <w:multiLevelType w:val="hybridMultilevel"/>
    <w:tmpl w:val="EA46079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450757"/>
    <w:multiLevelType w:val="hybridMultilevel"/>
    <w:tmpl w:val="9044F9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294C80"/>
    <w:multiLevelType w:val="hybridMultilevel"/>
    <w:tmpl w:val="245E9C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8B1B06"/>
    <w:multiLevelType w:val="hybridMultilevel"/>
    <w:tmpl w:val="E99CA16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9D6CC8"/>
    <w:multiLevelType w:val="hybridMultilevel"/>
    <w:tmpl w:val="5A025420"/>
    <w:lvl w:ilvl="0" w:tplc="12104520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3C392C"/>
    <w:multiLevelType w:val="hybridMultilevel"/>
    <w:tmpl w:val="212AAF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07235C2"/>
    <w:multiLevelType w:val="hybridMultilevel"/>
    <w:tmpl w:val="3AECE7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0805D2F"/>
    <w:multiLevelType w:val="hybridMultilevel"/>
    <w:tmpl w:val="4154BE5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973E3C"/>
    <w:multiLevelType w:val="hybridMultilevel"/>
    <w:tmpl w:val="2FDE9CCC"/>
    <w:lvl w:ilvl="0" w:tplc="D9F2B5BA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76021D9"/>
    <w:multiLevelType w:val="hybridMultilevel"/>
    <w:tmpl w:val="927E88A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7BF5F91"/>
    <w:multiLevelType w:val="hybridMultilevel"/>
    <w:tmpl w:val="F1201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88C07B0"/>
    <w:multiLevelType w:val="hybridMultilevel"/>
    <w:tmpl w:val="0EECCA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AC71181"/>
    <w:multiLevelType w:val="hybridMultilevel"/>
    <w:tmpl w:val="6DCA4CF4"/>
    <w:lvl w:ilvl="0" w:tplc="EE12E7A8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E08033F"/>
    <w:multiLevelType w:val="hybridMultilevel"/>
    <w:tmpl w:val="9102619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1453314"/>
    <w:multiLevelType w:val="hybridMultilevel"/>
    <w:tmpl w:val="9CD416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4BD551B"/>
    <w:multiLevelType w:val="hybridMultilevel"/>
    <w:tmpl w:val="86328A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8924A6E"/>
    <w:multiLevelType w:val="hybridMultilevel"/>
    <w:tmpl w:val="79228EF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BB36083"/>
    <w:multiLevelType w:val="hybridMultilevel"/>
    <w:tmpl w:val="8E12BA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EF55D7C"/>
    <w:multiLevelType w:val="hybridMultilevel"/>
    <w:tmpl w:val="423A2FB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2C51225"/>
    <w:multiLevelType w:val="hybridMultilevel"/>
    <w:tmpl w:val="9E582C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4A929BB"/>
    <w:multiLevelType w:val="hybridMultilevel"/>
    <w:tmpl w:val="B7CA47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9107B70"/>
    <w:multiLevelType w:val="hybridMultilevel"/>
    <w:tmpl w:val="BEFA0B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A5A6721"/>
    <w:multiLevelType w:val="hybridMultilevel"/>
    <w:tmpl w:val="71FC2D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C160886"/>
    <w:multiLevelType w:val="hybridMultilevel"/>
    <w:tmpl w:val="483C7E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FF15D4C"/>
    <w:multiLevelType w:val="hybridMultilevel"/>
    <w:tmpl w:val="0D084F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11A6018"/>
    <w:multiLevelType w:val="hybridMultilevel"/>
    <w:tmpl w:val="B7CA478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1682484"/>
    <w:multiLevelType w:val="hybridMultilevel"/>
    <w:tmpl w:val="10DE67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36015BD"/>
    <w:multiLevelType w:val="hybridMultilevel"/>
    <w:tmpl w:val="6F72DA8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6470219"/>
    <w:multiLevelType w:val="hybridMultilevel"/>
    <w:tmpl w:val="329E34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6D50F32"/>
    <w:multiLevelType w:val="hybridMultilevel"/>
    <w:tmpl w:val="5290F3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8C56C8C"/>
    <w:multiLevelType w:val="hybridMultilevel"/>
    <w:tmpl w:val="04101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FDB46B5"/>
    <w:multiLevelType w:val="hybridMultilevel"/>
    <w:tmpl w:val="9A5649B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784928544">
    <w:abstractNumId w:val="25"/>
  </w:num>
  <w:num w:numId="2" w16cid:durableId="1679965441">
    <w:abstractNumId w:val="28"/>
  </w:num>
  <w:num w:numId="3" w16cid:durableId="825508863">
    <w:abstractNumId w:val="34"/>
  </w:num>
  <w:num w:numId="4" w16cid:durableId="1117260557">
    <w:abstractNumId w:val="27"/>
  </w:num>
  <w:num w:numId="5" w16cid:durableId="699941109">
    <w:abstractNumId w:val="15"/>
  </w:num>
  <w:num w:numId="6" w16cid:durableId="1487473192">
    <w:abstractNumId w:val="3"/>
  </w:num>
  <w:num w:numId="7" w16cid:durableId="1276671436">
    <w:abstractNumId w:val="33"/>
  </w:num>
  <w:num w:numId="8" w16cid:durableId="652835140">
    <w:abstractNumId w:val="10"/>
  </w:num>
  <w:num w:numId="9" w16cid:durableId="732578331">
    <w:abstractNumId w:val="30"/>
  </w:num>
  <w:num w:numId="10" w16cid:durableId="1270160415">
    <w:abstractNumId w:val="19"/>
  </w:num>
  <w:num w:numId="11" w16cid:durableId="94247824">
    <w:abstractNumId w:val="2"/>
  </w:num>
  <w:num w:numId="12" w16cid:durableId="1194002503">
    <w:abstractNumId w:val="5"/>
  </w:num>
  <w:num w:numId="13" w16cid:durableId="1807963148">
    <w:abstractNumId w:val="14"/>
  </w:num>
  <w:num w:numId="14" w16cid:durableId="1916894091">
    <w:abstractNumId w:val="17"/>
  </w:num>
  <w:num w:numId="15" w16cid:durableId="561907883">
    <w:abstractNumId w:val="13"/>
  </w:num>
  <w:num w:numId="16" w16cid:durableId="2135126683">
    <w:abstractNumId w:val="4"/>
  </w:num>
  <w:num w:numId="17" w16cid:durableId="1938562077">
    <w:abstractNumId w:val="35"/>
  </w:num>
  <w:num w:numId="18" w16cid:durableId="1346665856">
    <w:abstractNumId w:val="1"/>
  </w:num>
  <w:num w:numId="19" w16cid:durableId="1344164034">
    <w:abstractNumId w:val="31"/>
  </w:num>
  <w:num w:numId="20" w16cid:durableId="441733560">
    <w:abstractNumId w:val="6"/>
  </w:num>
  <w:num w:numId="21" w16cid:durableId="1857111029">
    <w:abstractNumId w:val="23"/>
  </w:num>
  <w:num w:numId="22" w16cid:durableId="755708817">
    <w:abstractNumId w:val="16"/>
  </w:num>
  <w:num w:numId="23" w16cid:durableId="854541093">
    <w:abstractNumId w:val="20"/>
  </w:num>
  <w:num w:numId="24" w16cid:durableId="912467086">
    <w:abstractNumId w:val="22"/>
  </w:num>
  <w:num w:numId="25" w16cid:durableId="339165144">
    <w:abstractNumId w:val="11"/>
  </w:num>
  <w:num w:numId="26" w16cid:durableId="1587689181">
    <w:abstractNumId w:val="7"/>
  </w:num>
  <w:num w:numId="27" w16cid:durableId="2073192200">
    <w:abstractNumId w:val="9"/>
  </w:num>
  <w:num w:numId="28" w16cid:durableId="664627450">
    <w:abstractNumId w:val="8"/>
  </w:num>
  <w:num w:numId="29" w16cid:durableId="1134299799">
    <w:abstractNumId w:val="18"/>
  </w:num>
  <w:num w:numId="30" w16cid:durableId="644045787">
    <w:abstractNumId w:val="0"/>
  </w:num>
  <w:num w:numId="31" w16cid:durableId="143547367">
    <w:abstractNumId w:val="12"/>
  </w:num>
  <w:num w:numId="32" w16cid:durableId="1287009909">
    <w:abstractNumId w:val="32"/>
  </w:num>
  <w:num w:numId="33" w16cid:durableId="886603055">
    <w:abstractNumId w:val="24"/>
  </w:num>
  <w:num w:numId="34" w16cid:durableId="528223578">
    <w:abstractNumId w:val="26"/>
  </w:num>
  <w:num w:numId="35" w16cid:durableId="895579888">
    <w:abstractNumId w:val="29"/>
  </w:num>
  <w:num w:numId="36" w16cid:durableId="1006203896">
    <w:abstractNumId w:val="21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attachedTemplate r:id="rId1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E17"/>
    <w:rsid w:val="000000B6"/>
    <w:rsid w:val="00001326"/>
    <w:rsid w:val="00003209"/>
    <w:rsid w:val="00003722"/>
    <w:rsid w:val="00013354"/>
    <w:rsid w:val="00013DBF"/>
    <w:rsid w:val="000235D5"/>
    <w:rsid w:val="00023B3C"/>
    <w:rsid w:val="00025B12"/>
    <w:rsid w:val="00026162"/>
    <w:rsid w:val="000269A9"/>
    <w:rsid w:val="00026C4A"/>
    <w:rsid w:val="00027A4F"/>
    <w:rsid w:val="00034DC3"/>
    <w:rsid w:val="00035D45"/>
    <w:rsid w:val="00040EE1"/>
    <w:rsid w:val="00044AF7"/>
    <w:rsid w:val="00044D54"/>
    <w:rsid w:val="00051BF0"/>
    <w:rsid w:val="000567A2"/>
    <w:rsid w:val="00060FD0"/>
    <w:rsid w:val="000646F8"/>
    <w:rsid w:val="00073633"/>
    <w:rsid w:val="00075108"/>
    <w:rsid w:val="00082CB4"/>
    <w:rsid w:val="00086EF9"/>
    <w:rsid w:val="00087F75"/>
    <w:rsid w:val="00087FC7"/>
    <w:rsid w:val="000902C6"/>
    <w:rsid w:val="00090F28"/>
    <w:rsid w:val="00093693"/>
    <w:rsid w:val="000941B9"/>
    <w:rsid w:val="0009548E"/>
    <w:rsid w:val="000A03FF"/>
    <w:rsid w:val="000A0F7D"/>
    <w:rsid w:val="000A1BBC"/>
    <w:rsid w:val="000A4FC5"/>
    <w:rsid w:val="000A6175"/>
    <w:rsid w:val="000A67AE"/>
    <w:rsid w:val="000B0976"/>
    <w:rsid w:val="000B1905"/>
    <w:rsid w:val="000B206D"/>
    <w:rsid w:val="000B2190"/>
    <w:rsid w:val="000B3CD2"/>
    <w:rsid w:val="000C5C4C"/>
    <w:rsid w:val="000C67B1"/>
    <w:rsid w:val="000C6F25"/>
    <w:rsid w:val="000C726C"/>
    <w:rsid w:val="000D151B"/>
    <w:rsid w:val="000D38E1"/>
    <w:rsid w:val="000D620C"/>
    <w:rsid w:val="000D6C01"/>
    <w:rsid w:val="000D70CC"/>
    <w:rsid w:val="000D7CAF"/>
    <w:rsid w:val="000E3910"/>
    <w:rsid w:val="000F0FB2"/>
    <w:rsid w:val="000F1E32"/>
    <w:rsid w:val="000F4B17"/>
    <w:rsid w:val="000F4FEB"/>
    <w:rsid w:val="000F5D31"/>
    <w:rsid w:val="000F7CEC"/>
    <w:rsid w:val="001010FC"/>
    <w:rsid w:val="001014F7"/>
    <w:rsid w:val="00101B71"/>
    <w:rsid w:val="00102784"/>
    <w:rsid w:val="00102C9F"/>
    <w:rsid w:val="00103EDD"/>
    <w:rsid w:val="00104B40"/>
    <w:rsid w:val="00106C1E"/>
    <w:rsid w:val="00110F60"/>
    <w:rsid w:val="001113B6"/>
    <w:rsid w:val="00111468"/>
    <w:rsid w:val="00111991"/>
    <w:rsid w:val="0011359D"/>
    <w:rsid w:val="00115F41"/>
    <w:rsid w:val="00123C3C"/>
    <w:rsid w:val="00124949"/>
    <w:rsid w:val="001345B5"/>
    <w:rsid w:val="00135FE3"/>
    <w:rsid w:val="00137607"/>
    <w:rsid w:val="001404D0"/>
    <w:rsid w:val="001406B4"/>
    <w:rsid w:val="001417A2"/>
    <w:rsid w:val="001434D0"/>
    <w:rsid w:val="00147B36"/>
    <w:rsid w:val="00151089"/>
    <w:rsid w:val="001530D3"/>
    <w:rsid w:val="00153E3E"/>
    <w:rsid w:val="001579EA"/>
    <w:rsid w:val="00157B08"/>
    <w:rsid w:val="00160036"/>
    <w:rsid w:val="00160B3B"/>
    <w:rsid w:val="00166B8F"/>
    <w:rsid w:val="00172D7A"/>
    <w:rsid w:val="00173BDB"/>
    <w:rsid w:val="00177ADF"/>
    <w:rsid w:val="00181286"/>
    <w:rsid w:val="00183D16"/>
    <w:rsid w:val="001860B2"/>
    <w:rsid w:val="001958A5"/>
    <w:rsid w:val="00195A9B"/>
    <w:rsid w:val="00196745"/>
    <w:rsid w:val="00196AAA"/>
    <w:rsid w:val="00196BF2"/>
    <w:rsid w:val="00197252"/>
    <w:rsid w:val="001A0716"/>
    <w:rsid w:val="001A3B5D"/>
    <w:rsid w:val="001A534A"/>
    <w:rsid w:val="001B06C7"/>
    <w:rsid w:val="001B5C40"/>
    <w:rsid w:val="001B63F5"/>
    <w:rsid w:val="001B6BDD"/>
    <w:rsid w:val="001B74DB"/>
    <w:rsid w:val="001C19DB"/>
    <w:rsid w:val="001C2C59"/>
    <w:rsid w:val="001C2F7B"/>
    <w:rsid w:val="001C48E6"/>
    <w:rsid w:val="001C4AAE"/>
    <w:rsid w:val="001C4B3A"/>
    <w:rsid w:val="001C4BD7"/>
    <w:rsid w:val="001C604F"/>
    <w:rsid w:val="001C6C43"/>
    <w:rsid w:val="001D11FA"/>
    <w:rsid w:val="001D155E"/>
    <w:rsid w:val="001D1C4E"/>
    <w:rsid w:val="001D605A"/>
    <w:rsid w:val="001D67CF"/>
    <w:rsid w:val="001D6B3C"/>
    <w:rsid w:val="001E0555"/>
    <w:rsid w:val="001E3600"/>
    <w:rsid w:val="001E4A44"/>
    <w:rsid w:val="001F0592"/>
    <w:rsid w:val="001F0825"/>
    <w:rsid w:val="001F216E"/>
    <w:rsid w:val="001F2AB8"/>
    <w:rsid w:val="001F6FB2"/>
    <w:rsid w:val="001F7502"/>
    <w:rsid w:val="0020121F"/>
    <w:rsid w:val="00203B30"/>
    <w:rsid w:val="00207C59"/>
    <w:rsid w:val="00207EDC"/>
    <w:rsid w:val="00211B7D"/>
    <w:rsid w:val="00211F9E"/>
    <w:rsid w:val="0021218F"/>
    <w:rsid w:val="002123EA"/>
    <w:rsid w:val="0021248A"/>
    <w:rsid w:val="00214734"/>
    <w:rsid w:val="00216AFC"/>
    <w:rsid w:val="002174D9"/>
    <w:rsid w:val="002209B0"/>
    <w:rsid w:val="00224C62"/>
    <w:rsid w:val="00225684"/>
    <w:rsid w:val="00226444"/>
    <w:rsid w:val="00226638"/>
    <w:rsid w:val="002268B1"/>
    <w:rsid w:val="00226D5B"/>
    <w:rsid w:val="00227D84"/>
    <w:rsid w:val="002355E4"/>
    <w:rsid w:val="002431F3"/>
    <w:rsid w:val="00244A89"/>
    <w:rsid w:val="00245C40"/>
    <w:rsid w:val="00246B91"/>
    <w:rsid w:val="00246BA7"/>
    <w:rsid w:val="00253FC4"/>
    <w:rsid w:val="00256035"/>
    <w:rsid w:val="002571F4"/>
    <w:rsid w:val="00267AF8"/>
    <w:rsid w:val="00274486"/>
    <w:rsid w:val="00275881"/>
    <w:rsid w:val="002758A3"/>
    <w:rsid w:val="00275A04"/>
    <w:rsid w:val="0027626C"/>
    <w:rsid w:val="0028726E"/>
    <w:rsid w:val="0028757B"/>
    <w:rsid w:val="00287722"/>
    <w:rsid w:val="00287828"/>
    <w:rsid w:val="00287DC9"/>
    <w:rsid w:val="002A103D"/>
    <w:rsid w:val="002A4250"/>
    <w:rsid w:val="002A5402"/>
    <w:rsid w:val="002B0E61"/>
    <w:rsid w:val="002B1D65"/>
    <w:rsid w:val="002B49BB"/>
    <w:rsid w:val="002B591B"/>
    <w:rsid w:val="002B5B11"/>
    <w:rsid w:val="002B6C5D"/>
    <w:rsid w:val="002C0450"/>
    <w:rsid w:val="002C2D57"/>
    <w:rsid w:val="002C6831"/>
    <w:rsid w:val="002D0B52"/>
    <w:rsid w:val="002D1363"/>
    <w:rsid w:val="002D2C6B"/>
    <w:rsid w:val="002D2F50"/>
    <w:rsid w:val="002D484F"/>
    <w:rsid w:val="002E1FF1"/>
    <w:rsid w:val="002E25B0"/>
    <w:rsid w:val="002E298D"/>
    <w:rsid w:val="002E5316"/>
    <w:rsid w:val="002E7E12"/>
    <w:rsid w:val="002F2271"/>
    <w:rsid w:val="002F37D0"/>
    <w:rsid w:val="002F39D9"/>
    <w:rsid w:val="002F6E9D"/>
    <w:rsid w:val="002F6EB0"/>
    <w:rsid w:val="002F76D2"/>
    <w:rsid w:val="003023E4"/>
    <w:rsid w:val="00303670"/>
    <w:rsid w:val="00304AB8"/>
    <w:rsid w:val="003103AF"/>
    <w:rsid w:val="00314236"/>
    <w:rsid w:val="00314353"/>
    <w:rsid w:val="00314969"/>
    <w:rsid w:val="0031500F"/>
    <w:rsid w:val="003175E6"/>
    <w:rsid w:val="0031779D"/>
    <w:rsid w:val="00317ABA"/>
    <w:rsid w:val="003203FF"/>
    <w:rsid w:val="003255EB"/>
    <w:rsid w:val="00326A38"/>
    <w:rsid w:val="0032791A"/>
    <w:rsid w:val="0033290A"/>
    <w:rsid w:val="00332B5F"/>
    <w:rsid w:val="00335E20"/>
    <w:rsid w:val="00336B4E"/>
    <w:rsid w:val="00337923"/>
    <w:rsid w:val="00337DCD"/>
    <w:rsid w:val="00345577"/>
    <w:rsid w:val="0035203C"/>
    <w:rsid w:val="003527D7"/>
    <w:rsid w:val="00352F0E"/>
    <w:rsid w:val="00353010"/>
    <w:rsid w:val="00356074"/>
    <w:rsid w:val="003621B7"/>
    <w:rsid w:val="00363E37"/>
    <w:rsid w:val="0036417A"/>
    <w:rsid w:val="00374F7D"/>
    <w:rsid w:val="00376E7F"/>
    <w:rsid w:val="00381F20"/>
    <w:rsid w:val="00383A99"/>
    <w:rsid w:val="00383D3A"/>
    <w:rsid w:val="003856A5"/>
    <w:rsid w:val="00391085"/>
    <w:rsid w:val="00391D15"/>
    <w:rsid w:val="00392A1E"/>
    <w:rsid w:val="00392DF2"/>
    <w:rsid w:val="00393C9F"/>
    <w:rsid w:val="00394892"/>
    <w:rsid w:val="0039586E"/>
    <w:rsid w:val="003967FE"/>
    <w:rsid w:val="00396CEA"/>
    <w:rsid w:val="00396D36"/>
    <w:rsid w:val="003A3D66"/>
    <w:rsid w:val="003A4282"/>
    <w:rsid w:val="003A67F0"/>
    <w:rsid w:val="003A79CF"/>
    <w:rsid w:val="003B01A6"/>
    <w:rsid w:val="003B139F"/>
    <w:rsid w:val="003B2FCF"/>
    <w:rsid w:val="003C0EA1"/>
    <w:rsid w:val="003C19C5"/>
    <w:rsid w:val="003D673E"/>
    <w:rsid w:val="003D7467"/>
    <w:rsid w:val="003E0DDC"/>
    <w:rsid w:val="003E2592"/>
    <w:rsid w:val="003E44CE"/>
    <w:rsid w:val="003E4537"/>
    <w:rsid w:val="003E5773"/>
    <w:rsid w:val="003E64D9"/>
    <w:rsid w:val="003E70B0"/>
    <w:rsid w:val="003E7C5D"/>
    <w:rsid w:val="003F217D"/>
    <w:rsid w:val="003F325F"/>
    <w:rsid w:val="003F33E7"/>
    <w:rsid w:val="003F5743"/>
    <w:rsid w:val="003F66AA"/>
    <w:rsid w:val="0040140A"/>
    <w:rsid w:val="00401928"/>
    <w:rsid w:val="00403477"/>
    <w:rsid w:val="0040348C"/>
    <w:rsid w:val="00405DC0"/>
    <w:rsid w:val="004068D8"/>
    <w:rsid w:val="00407942"/>
    <w:rsid w:val="00407BB9"/>
    <w:rsid w:val="004104C4"/>
    <w:rsid w:val="004128A5"/>
    <w:rsid w:val="004132E1"/>
    <w:rsid w:val="004158BE"/>
    <w:rsid w:val="004174C8"/>
    <w:rsid w:val="00426A85"/>
    <w:rsid w:val="00426AF8"/>
    <w:rsid w:val="00426B1F"/>
    <w:rsid w:val="004273AD"/>
    <w:rsid w:val="00433832"/>
    <w:rsid w:val="00440776"/>
    <w:rsid w:val="00442184"/>
    <w:rsid w:val="0044330E"/>
    <w:rsid w:val="004440A5"/>
    <w:rsid w:val="00446B9C"/>
    <w:rsid w:val="00451515"/>
    <w:rsid w:val="0045547B"/>
    <w:rsid w:val="00455BF0"/>
    <w:rsid w:val="004571DF"/>
    <w:rsid w:val="00457B10"/>
    <w:rsid w:val="00460465"/>
    <w:rsid w:val="004618B6"/>
    <w:rsid w:val="00466292"/>
    <w:rsid w:val="0047023B"/>
    <w:rsid w:val="00472E26"/>
    <w:rsid w:val="004743CF"/>
    <w:rsid w:val="004756D7"/>
    <w:rsid w:val="0047719F"/>
    <w:rsid w:val="0048184B"/>
    <w:rsid w:val="0048346D"/>
    <w:rsid w:val="00484F8C"/>
    <w:rsid w:val="00485C8C"/>
    <w:rsid w:val="004867E3"/>
    <w:rsid w:val="00486A90"/>
    <w:rsid w:val="00495C0A"/>
    <w:rsid w:val="00495CEE"/>
    <w:rsid w:val="00496129"/>
    <w:rsid w:val="00496305"/>
    <w:rsid w:val="00497841"/>
    <w:rsid w:val="004A03B1"/>
    <w:rsid w:val="004A3F8B"/>
    <w:rsid w:val="004A526F"/>
    <w:rsid w:val="004A63FD"/>
    <w:rsid w:val="004A65A8"/>
    <w:rsid w:val="004A7129"/>
    <w:rsid w:val="004B0263"/>
    <w:rsid w:val="004B0FD3"/>
    <w:rsid w:val="004B11F3"/>
    <w:rsid w:val="004B538B"/>
    <w:rsid w:val="004B5B38"/>
    <w:rsid w:val="004B6519"/>
    <w:rsid w:val="004B7954"/>
    <w:rsid w:val="004C08F4"/>
    <w:rsid w:val="004C14D5"/>
    <w:rsid w:val="004C15EE"/>
    <w:rsid w:val="004C277C"/>
    <w:rsid w:val="004C7370"/>
    <w:rsid w:val="004C78DA"/>
    <w:rsid w:val="004D03FC"/>
    <w:rsid w:val="004D0888"/>
    <w:rsid w:val="004D1794"/>
    <w:rsid w:val="004D2657"/>
    <w:rsid w:val="004D2BEF"/>
    <w:rsid w:val="004D4AED"/>
    <w:rsid w:val="004E301F"/>
    <w:rsid w:val="004E6902"/>
    <w:rsid w:val="004E758F"/>
    <w:rsid w:val="004F0F8E"/>
    <w:rsid w:val="005040DC"/>
    <w:rsid w:val="0050500E"/>
    <w:rsid w:val="005121D0"/>
    <w:rsid w:val="00512DC2"/>
    <w:rsid w:val="00515552"/>
    <w:rsid w:val="00516411"/>
    <w:rsid w:val="0052359A"/>
    <w:rsid w:val="00525535"/>
    <w:rsid w:val="005258C3"/>
    <w:rsid w:val="00525ED2"/>
    <w:rsid w:val="00532992"/>
    <w:rsid w:val="00535AC1"/>
    <w:rsid w:val="00537D2B"/>
    <w:rsid w:val="00550A26"/>
    <w:rsid w:val="0055372C"/>
    <w:rsid w:val="005548C0"/>
    <w:rsid w:val="00554A40"/>
    <w:rsid w:val="00562FAE"/>
    <w:rsid w:val="0056440E"/>
    <w:rsid w:val="00566EE3"/>
    <w:rsid w:val="005672A6"/>
    <w:rsid w:val="005672F3"/>
    <w:rsid w:val="00570712"/>
    <w:rsid w:val="00571A9F"/>
    <w:rsid w:val="00572693"/>
    <w:rsid w:val="00574F3E"/>
    <w:rsid w:val="00576552"/>
    <w:rsid w:val="0058240A"/>
    <w:rsid w:val="00585448"/>
    <w:rsid w:val="00585A94"/>
    <w:rsid w:val="0059092F"/>
    <w:rsid w:val="005914B6"/>
    <w:rsid w:val="0059742C"/>
    <w:rsid w:val="00597C6C"/>
    <w:rsid w:val="005A4FEC"/>
    <w:rsid w:val="005A58C1"/>
    <w:rsid w:val="005A755B"/>
    <w:rsid w:val="005B1268"/>
    <w:rsid w:val="005B3B24"/>
    <w:rsid w:val="005B6870"/>
    <w:rsid w:val="005C0D6C"/>
    <w:rsid w:val="005C0DAB"/>
    <w:rsid w:val="005C1289"/>
    <w:rsid w:val="005C1342"/>
    <w:rsid w:val="005C3C6E"/>
    <w:rsid w:val="005C447B"/>
    <w:rsid w:val="005C5845"/>
    <w:rsid w:val="005D174A"/>
    <w:rsid w:val="005D1E83"/>
    <w:rsid w:val="005D39F4"/>
    <w:rsid w:val="005D5414"/>
    <w:rsid w:val="005E0AD5"/>
    <w:rsid w:val="005E0BDB"/>
    <w:rsid w:val="005E5C0D"/>
    <w:rsid w:val="005F0744"/>
    <w:rsid w:val="005F2495"/>
    <w:rsid w:val="005F3561"/>
    <w:rsid w:val="006006A5"/>
    <w:rsid w:val="0060520A"/>
    <w:rsid w:val="00610AC1"/>
    <w:rsid w:val="00610BCB"/>
    <w:rsid w:val="0061111D"/>
    <w:rsid w:val="006115E3"/>
    <w:rsid w:val="00611B6D"/>
    <w:rsid w:val="00611E5C"/>
    <w:rsid w:val="00613BDB"/>
    <w:rsid w:val="006141B2"/>
    <w:rsid w:val="006153A5"/>
    <w:rsid w:val="00617A1C"/>
    <w:rsid w:val="00621043"/>
    <w:rsid w:val="00621A48"/>
    <w:rsid w:val="00623789"/>
    <w:rsid w:val="00625ADA"/>
    <w:rsid w:val="00626B82"/>
    <w:rsid w:val="006314DB"/>
    <w:rsid w:val="006325A3"/>
    <w:rsid w:val="00632A4E"/>
    <w:rsid w:val="00634B3B"/>
    <w:rsid w:val="00635DA0"/>
    <w:rsid w:val="00636362"/>
    <w:rsid w:val="006375B9"/>
    <w:rsid w:val="00643D59"/>
    <w:rsid w:val="00653172"/>
    <w:rsid w:val="00654CE1"/>
    <w:rsid w:val="00656579"/>
    <w:rsid w:val="006612E3"/>
    <w:rsid w:val="00661311"/>
    <w:rsid w:val="00663C7E"/>
    <w:rsid w:val="0066419F"/>
    <w:rsid w:val="00664226"/>
    <w:rsid w:val="006657DB"/>
    <w:rsid w:val="00666A36"/>
    <w:rsid w:val="00670D8D"/>
    <w:rsid w:val="00672643"/>
    <w:rsid w:val="00672FA2"/>
    <w:rsid w:val="00673486"/>
    <w:rsid w:val="00673B02"/>
    <w:rsid w:val="00676760"/>
    <w:rsid w:val="00681057"/>
    <w:rsid w:val="00683E21"/>
    <w:rsid w:val="00685498"/>
    <w:rsid w:val="00685ACF"/>
    <w:rsid w:val="006900A7"/>
    <w:rsid w:val="00690576"/>
    <w:rsid w:val="00690C56"/>
    <w:rsid w:val="00692768"/>
    <w:rsid w:val="00693114"/>
    <w:rsid w:val="0069335C"/>
    <w:rsid w:val="00693FFD"/>
    <w:rsid w:val="00697227"/>
    <w:rsid w:val="006976AA"/>
    <w:rsid w:val="006A163E"/>
    <w:rsid w:val="006A16D9"/>
    <w:rsid w:val="006A40B8"/>
    <w:rsid w:val="006A481E"/>
    <w:rsid w:val="006A6522"/>
    <w:rsid w:val="006A6CBE"/>
    <w:rsid w:val="006A77C2"/>
    <w:rsid w:val="006A7D12"/>
    <w:rsid w:val="006B0AD6"/>
    <w:rsid w:val="006B192F"/>
    <w:rsid w:val="006B1F43"/>
    <w:rsid w:val="006B387E"/>
    <w:rsid w:val="006B6EDE"/>
    <w:rsid w:val="006B799E"/>
    <w:rsid w:val="006C2DF8"/>
    <w:rsid w:val="006C3E1A"/>
    <w:rsid w:val="006C47DF"/>
    <w:rsid w:val="006C6E20"/>
    <w:rsid w:val="006D1C3F"/>
    <w:rsid w:val="006D2B49"/>
    <w:rsid w:val="006D3596"/>
    <w:rsid w:val="006D751A"/>
    <w:rsid w:val="006E07EF"/>
    <w:rsid w:val="006E0AF7"/>
    <w:rsid w:val="006E3517"/>
    <w:rsid w:val="006E441A"/>
    <w:rsid w:val="006E5EA4"/>
    <w:rsid w:val="006F3555"/>
    <w:rsid w:val="006F6AB0"/>
    <w:rsid w:val="00700160"/>
    <w:rsid w:val="007007F4"/>
    <w:rsid w:val="0070146C"/>
    <w:rsid w:val="00702CA9"/>
    <w:rsid w:val="00704D08"/>
    <w:rsid w:val="0070542E"/>
    <w:rsid w:val="00711C8F"/>
    <w:rsid w:val="00712111"/>
    <w:rsid w:val="007121D2"/>
    <w:rsid w:val="007126D4"/>
    <w:rsid w:val="007157EC"/>
    <w:rsid w:val="00715EB4"/>
    <w:rsid w:val="007165AD"/>
    <w:rsid w:val="00716D20"/>
    <w:rsid w:val="0071751D"/>
    <w:rsid w:val="00720A56"/>
    <w:rsid w:val="00722D3E"/>
    <w:rsid w:val="00724C00"/>
    <w:rsid w:val="00727166"/>
    <w:rsid w:val="00731E65"/>
    <w:rsid w:val="00735A88"/>
    <w:rsid w:val="0074014F"/>
    <w:rsid w:val="007429BA"/>
    <w:rsid w:val="00743F51"/>
    <w:rsid w:val="00744900"/>
    <w:rsid w:val="007459FF"/>
    <w:rsid w:val="00746224"/>
    <w:rsid w:val="00750103"/>
    <w:rsid w:val="007504EC"/>
    <w:rsid w:val="0075275C"/>
    <w:rsid w:val="007578F3"/>
    <w:rsid w:val="0076276C"/>
    <w:rsid w:val="00770FEB"/>
    <w:rsid w:val="0077100A"/>
    <w:rsid w:val="0077228E"/>
    <w:rsid w:val="00780463"/>
    <w:rsid w:val="007807D9"/>
    <w:rsid w:val="00790D06"/>
    <w:rsid w:val="0079175D"/>
    <w:rsid w:val="00791DE0"/>
    <w:rsid w:val="00791EEB"/>
    <w:rsid w:val="00794E17"/>
    <w:rsid w:val="007A0244"/>
    <w:rsid w:val="007A1F78"/>
    <w:rsid w:val="007A2C6E"/>
    <w:rsid w:val="007A2F3C"/>
    <w:rsid w:val="007A4C50"/>
    <w:rsid w:val="007A4FC6"/>
    <w:rsid w:val="007A572C"/>
    <w:rsid w:val="007B601C"/>
    <w:rsid w:val="007C0C70"/>
    <w:rsid w:val="007C65F8"/>
    <w:rsid w:val="007D059F"/>
    <w:rsid w:val="007D43ED"/>
    <w:rsid w:val="007D4CA2"/>
    <w:rsid w:val="007D788E"/>
    <w:rsid w:val="007E0695"/>
    <w:rsid w:val="007E5F72"/>
    <w:rsid w:val="007F14B3"/>
    <w:rsid w:val="007F5534"/>
    <w:rsid w:val="0080175A"/>
    <w:rsid w:val="00802096"/>
    <w:rsid w:val="00804142"/>
    <w:rsid w:val="008057BC"/>
    <w:rsid w:val="00807070"/>
    <w:rsid w:val="008079F8"/>
    <w:rsid w:val="00810AD9"/>
    <w:rsid w:val="00810CD1"/>
    <w:rsid w:val="00814E68"/>
    <w:rsid w:val="00816F54"/>
    <w:rsid w:val="00820640"/>
    <w:rsid w:val="00820E13"/>
    <w:rsid w:val="00821C62"/>
    <w:rsid w:val="00822BF7"/>
    <w:rsid w:val="00822C86"/>
    <w:rsid w:val="00827827"/>
    <w:rsid w:val="008306F8"/>
    <w:rsid w:val="00830D60"/>
    <w:rsid w:val="008310B2"/>
    <w:rsid w:val="0083252E"/>
    <w:rsid w:val="00833558"/>
    <w:rsid w:val="00834492"/>
    <w:rsid w:val="00834B9D"/>
    <w:rsid w:val="00841E1D"/>
    <w:rsid w:val="008425CE"/>
    <w:rsid w:val="0084261B"/>
    <w:rsid w:val="00843813"/>
    <w:rsid w:val="00850E3A"/>
    <w:rsid w:val="00851CD3"/>
    <w:rsid w:val="00852521"/>
    <w:rsid w:val="00853786"/>
    <w:rsid w:val="00855899"/>
    <w:rsid w:val="00857B34"/>
    <w:rsid w:val="00866AAB"/>
    <w:rsid w:val="00870B39"/>
    <w:rsid w:val="008746F1"/>
    <w:rsid w:val="0087555A"/>
    <w:rsid w:val="00876C30"/>
    <w:rsid w:val="00882ADD"/>
    <w:rsid w:val="00887328"/>
    <w:rsid w:val="00887D72"/>
    <w:rsid w:val="00890FA3"/>
    <w:rsid w:val="00891268"/>
    <w:rsid w:val="0089150F"/>
    <w:rsid w:val="008942EB"/>
    <w:rsid w:val="00896A1F"/>
    <w:rsid w:val="00897809"/>
    <w:rsid w:val="008A027C"/>
    <w:rsid w:val="008A19A5"/>
    <w:rsid w:val="008A68FA"/>
    <w:rsid w:val="008B1E37"/>
    <w:rsid w:val="008B2352"/>
    <w:rsid w:val="008B26E7"/>
    <w:rsid w:val="008B5D15"/>
    <w:rsid w:val="008B7110"/>
    <w:rsid w:val="008B7A91"/>
    <w:rsid w:val="008C014D"/>
    <w:rsid w:val="008C2BC0"/>
    <w:rsid w:val="008C3860"/>
    <w:rsid w:val="008D1B00"/>
    <w:rsid w:val="008D2F2D"/>
    <w:rsid w:val="008D7040"/>
    <w:rsid w:val="008E1271"/>
    <w:rsid w:val="008E30D0"/>
    <w:rsid w:val="008E311B"/>
    <w:rsid w:val="008E3C88"/>
    <w:rsid w:val="008E5BEB"/>
    <w:rsid w:val="008F09FF"/>
    <w:rsid w:val="008F7ECB"/>
    <w:rsid w:val="00902355"/>
    <w:rsid w:val="009043FE"/>
    <w:rsid w:val="009044AA"/>
    <w:rsid w:val="00904815"/>
    <w:rsid w:val="00904E38"/>
    <w:rsid w:val="009073D5"/>
    <w:rsid w:val="00907901"/>
    <w:rsid w:val="009110C0"/>
    <w:rsid w:val="009112C4"/>
    <w:rsid w:val="00914C6A"/>
    <w:rsid w:val="00914FDD"/>
    <w:rsid w:val="0091672D"/>
    <w:rsid w:val="00923296"/>
    <w:rsid w:val="00925DF0"/>
    <w:rsid w:val="00926ACC"/>
    <w:rsid w:val="00926DCC"/>
    <w:rsid w:val="009278FE"/>
    <w:rsid w:val="009317D5"/>
    <w:rsid w:val="00937E51"/>
    <w:rsid w:val="009401DC"/>
    <w:rsid w:val="00941586"/>
    <w:rsid w:val="00942C2A"/>
    <w:rsid w:val="00945841"/>
    <w:rsid w:val="00945A4F"/>
    <w:rsid w:val="009468F4"/>
    <w:rsid w:val="009502F2"/>
    <w:rsid w:val="00953FEC"/>
    <w:rsid w:val="0095662F"/>
    <w:rsid w:val="00956D83"/>
    <w:rsid w:val="009579BD"/>
    <w:rsid w:val="00957B2B"/>
    <w:rsid w:val="00960246"/>
    <w:rsid w:val="009679F6"/>
    <w:rsid w:val="00970C8A"/>
    <w:rsid w:val="00971F73"/>
    <w:rsid w:val="00980BA1"/>
    <w:rsid w:val="00980E62"/>
    <w:rsid w:val="009813A3"/>
    <w:rsid w:val="0098288B"/>
    <w:rsid w:val="009847E8"/>
    <w:rsid w:val="00987684"/>
    <w:rsid w:val="0098777C"/>
    <w:rsid w:val="00987D3F"/>
    <w:rsid w:val="009946A0"/>
    <w:rsid w:val="00995C2A"/>
    <w:rsid w:val="009967F9"/>
    <w:rsid w:val="00997B9A"/>
    <w:rsid w:val="00997FFC"/>
    <w:rsid w:val="009A2E88"/>
    <w:rsid w:val="009A43C4"/>
    <w:rsid w:val="009A604F"/>
    <w:rsid w:val="009B01FC"/>
    <w:rsid w:val="009B0CE5"/>
    <w:rsid w:val="009B3D2E"/>
    <w:rsid w:val="009B4A8E"/>
    <w:rsid w:val="009B5B3A"/>
    <w:rsid w:val="009B60A5"/>
    <w:rsid w:val="009C0E58"/>
    <w:rsid w:val="009C1A14"/>
    <w:rsid w:val="009C263B"/>
    <w:rsid w:val="009C5E84"/>
    <w:rsid w:val="009C73F5"/>
    <w:rsid w:val="009C73FD"/>
    <w:rsid w:val="009D0942"/>
    <w:rsid w:val="009D0C78"/>
    <w:rsid w:val="009D4125"/>
    <w:rsid w:val="009D4E59"/>
    <w:rsid w:val="009D5F75"/>
    <w:rsid w:val="009E14AE"/>
    <w:rsid w:val="009E3194"/>
    <w:rsid w:val="009E3C66"/>
    <w:rsid w:val="009E4E18"/>
    <w:rsid w:val="009E6424"/>
    <w:rsid w:val="009E7784"/>
    <w:rsid w:val="009E7AEB"/>
    <w:rsid w:val="009E7B3D"/>
    <w:rsid w:val="009F05F9"/>
    <w:rsid w:val="009F26AF"/>
    <w:rsid w:val="009F2AC1"/>
    <w:rsid w:val="009F32A4"/>
    <w:rsid w:val="009F3D14"/>
    <w:rsid w:val="00A01E37"/>
    <w:rsid w:val="00A026E0"/>
    <w:rsid w:val="00A02D20"/>
    <w:rsid w:val="00A03C9C"/>
    <w:rsid w:val="00A04B49"/>
    <w:rsid w:val="00A04FBE"/>
    <w:rsid w:val="00A053C6"/>
    <w:rsid w:val="00A0624E"/>
    <w:rsid w:val="00A070F9"/>
    <w:rsid w:val="00A13637"/>
    <w:rsid w:val="00A14524"/>
    <w:rsid w:val="00A1675E"/>
    <w:rsid w:val="00A234AF"/>
    <w:rsid w:val="00A235AF"/>
    <w:rsid w:val="00A24F52"/>
    <w:rsid w:val="00A25631"/>
    <w:rsid w:val="00A2694F"/>
    <w:rsid w:val="00A273D1"/>
    <w:rsid w:val="00A276C9"/>
    <w:rsid w:val="00A30FBC"/>
    <w:rsid w:val="00A31676"/>
    <w:rsid w:val="00A32F86"/>
    <w:rsid w:val="00A36F03"/>
    <w:rsid w:val="00A377C1"/>
    <w:rsid w:val="00A41B1E"/>
    <w:rsid w:val="00A43363"/>
    <w:rsid w:val="00A4342C"/>
    <w:rsid w:val="00A43594"/>
    <w:rsid w:val="00A45269"/>
    <w:rsid w:val="00A46F75"/>
    <w:rsid w:val="00A476EC"/>
    <w:rsid w:val="00A47D63"/>
    <w:rsid w:val="00A514C6"/>
    <w:rsid w:val="00A52975"/>
    <w:rsid w:val="00A53D4B"/>
    <w:rsid w:val="00A555F6"/>
    <w:rsid w:val="00A561AC"/>
    <w:rsid w:val="00A56817"/>
    <w:rsid w:val="00A569A9"/>
    <w:rsid w:val="00A6133A"/>
    <w:rsid w:val="00A62603"/>
    <w:rsid w:val="00A63CEE"/>
    <w:rsid w:val="00A70B45"/>
    <w:rsid w:val="00A71C79"/>
    <w:rsid w:val="00A72124"/>
    <w:rsid w:val="00A73EC1"/>
    <w:rsid w:val="00A774F6"/>
    <w:rsid w:val="00A77547"/>
    <w:rsid w:val="00A80085"/>
    <w:rsid w:val="00A83813"/>
    <w:rsid w:val="00A84227"/>
    <w:rsid w:val="00A84484"/>
    <w:rsid w:val="00A86B00"/>
    <w:rsid w:val="00A87751"/>
    <w:rsid w:val="00A91D73"/>
    <w:rsid w:val="00A9275E"/>
    <w:rsid w:val="00A94375"/>
    <w:rsid w:val="00A96DC0"/>
    <w:rsid w:val="00AA0382"/>
    <w:rsid w:val="00AA0CBA"/>
    <w:rsid w:val="00AA7F97"/>
    <w:rsid w:val="00AB218E"/>
    <w:rsid w:val="00AB279E"/>
    <w:rsid w:val="00AB3DC1"/>
    <w:rsid w:val="00AC1277"/>
    <w:rsid w:val="00AC35F9"/>
    <w:rsid w:val="00AC6158"/>
    <w:rsid w:val="00AC7D2D"/>
    <w:rsid w:val="00AD4939"/>
    <w:rsid w:val="00AD545A"/>
    <w:rsid w:val="00AD75A4"/>
    <w:rsid w:val="00AD79DC"/>
    <w:rsid w:val="00AE2AFB"/>
    <w:rsid w:val="00AF16D6"/>
    <w:rsid w:val="00AF78E6"/>
    <w:rsid w:val="00B03721"/>
    <w:rsid w:val="00B03B2D"/>
    <w:rsid w:val="00B07F52"/>
    <w:rsid w:val="00B10007"/>
    <w:rsid w:val="00B10B18"/>
    <w:rsid w:val="00B10F60"/>
    <w:rsid w:val="00B114AE"/>
    <w:rsid w:val="00B155DD"/>
    <w:rsid w:val="00B21014"/>
    <w:rsid w:val="00B22294"/>
    <w:rsid w:val="00B24C62"/>
    <w:rsid w:val="00B27D66"/>
    <w:rsid w:val="00B30906"/>
    <w:rsid w:val="00B30BBE"/>
    <w:rsid w:val="00B33871"/>
    <w:rsid w:val="00B36395"/>
    <w:rsid w:val="00B405E3"/>
    <w:rsid w:val="00B41AAF"/>
    <w:rsid w:val="00B42181"/>
    <w:rsid w:val="00B42377"/>
    <w:rsid w:val="00B4300E"/>
    <w:rsid w:val="00B43891"/>
    <w:rsid w:val="00B45161"/>
    <w:rsid w:val="00B478A4"/>
    <w:rsid w:val="00B53EA2"/>
    <w:rsid w:val="00B547F6"/>
    <w:rsid w:val="00B551C9"/>
    <w:rsid w:val="00B55CE4"/>
    <w:rsid w:val="00B622B3"/>
    <w:rsid w:val="00B638B1"/>
    <w:rsid w:val="00B661D7"/>
    <w:rsid w:val="00B66A4C"/>
    <w:rsid w:val="00B66C8B"/>
    <w:rsid w:val="00B67358"/>
    <w:rsid w:val="00B67BF0"/>
    <w:rsid w:val="00B71301"/>
    <w:rsid w:val="00B71F20"/>
    <w:rsid w:val="00B737E9"/>
    <w:rsid w:val="00B752C0"/>
    <w:rsid w:val="00B76ECA"/>
    <w:rsid w:val="00B77D64"/>
    <w:rsid w:val="00B83211"/>
    <w:rsid w:val="00B9100F"/>
    <w:rsid w:val="00B93E36"/>
    <w:rsid w:val="00B94707"/>
    <w:rsid w:val="00B94CBC"/>
    <w:rsid w:val="00B95C2E"/>
    <w:rsid w:val="00B95E5B"/>
    <w:rsid w:val="00B9641F"/>
    <w:rsid w:val="00BA0EC3"/>
    <w:rsid w:val="00BA137C"/>
    <w:rsid w:val="00BA351E"/>
    <w:rsid w:val="00BA3C49"/>
    <w:rsid w:val="00BA48CB"/>
    <w:rsid w:val="00BA588C"/>
    <w:rsid w:val="00BA5E2A"/>
    <w:rsid w:val="00BA7F0F"/>
    <w:rsid w:val="00BB294E"/>
    <w:rsid w:val="00BB47E6"/>
    <w:rsid w:val="00BC364C"/>
    <w:rsid w:val="00BC6985"/>
    <w:rsid w:val="00BC7072"/>
    <w:rsid w:val="00BD05D4"/>
    <w:rsid w:val="00BD3252"/>
    <w:rsid w:val="00BD4EBB"/>
    <w:rsid w:val="00BD4F62"/>
    <w:rsid w:val="00BD6074"/>
    <w:rsid w:val="00BD6A40"/>
    <w:rsid w:val="00BD79CC"/>
    <w:rsid w:val="00BE0B27"/>
    <w:rsid w:val="00BE0B67"/>
    <w:rsid w:val="00BE0C93"/>
    <w:rsid w:val="00BE0CB9"/>
    <w:rsid w:val="00BE4B71"/>
    <w:rsid w:val="00BE605E"/>
    <w:rsid w:val="00BE6C14"/>
    <w:rsid w:val="00BE6CA4"/>
    <w:rsid w:val="00BF2831"/>
    <w:rsid w:val="00BF3069"/>
    <w:rsid w:val="00BF4949"/>
    <w:rsid w:val="00C00662"/>
    <w:rsid w:val="00C01442"/>
    <w:rsid w:val="00C02582"/>
    <w:rsid w:val="00C0345F"/>
    <w:rsid w:val="00C03842"/>
    <w:rsid w:val="00C03E4C"/>
    <w:rsid w:val="00C05499"/>
    <w:rsid w:val="00C056CE"/>
    <w:rsid w:val="00C0576D"/>
    <w:rsid w:val="00C06B3D"/>
    <w:rsid w:val="00C07268"/>
    <w:rsid w:val="00C1001E"/>
    <w:rsid w:val="00C104F1"/>
    <w:rsid w:val="00C15586"/>
    <w:rsid w:val="00C1627A"/>
    <w:rsid w:val="00C21E43"/>
    <w:rsid w:val="00C24ED8"/>
    <w:rsid w:val="00C25633"/>
    <w:rsid w:val="00C25E27"/>
    <w:rsid w:val="00C274E1"/>
    <w:rsid w:val="00C312F7"/>
    <w:rsid w:val="00C32BBC"/>
    <w:rsid w:val="00C3410D"/>
    <w:rsid w:val="00C35692"/>
    <w:rsid w:val="00C3703C"/>
    <w:rsid w:val="00C37BFB"/>
    <w:rsid w:val="00C40778"/>
    <w:rsid w:val="00C40BA5"/>
    <w:rsid w:val="00C4131E"/>
    <w:rsid w:val="00C413F1"/>
    <w:rsid w:val="00C41B38"/>
    <w:rsid w:val="00C42B4E"/>
    <w:rsid w:val="00C434E9"/>
    <w:rsid w:val="00C46188"/>
    <w:rsid w:val="00C4725B"/>
    <w:rsid w:val="00C47E4E"/>
    <w:rsid w:val="00C50D1B"/>
    <w:rsid w:val="00C50F9E"/>
    <w:rsid w:val="00C55A32"/>
    <w:rsid w:val="00C576BF"/>
    <w:rsid w:val="00C57B52"/>
    <w:rsid w:val="00C623B3"/>
    <w:rsid w:val="00C633C1"/>
    <w:rsid w:val="00C6487C"/>
    <w:rsid w:val="00C66B34"/>
    <w:rsid w:val="00C7165F"/>
    <w:rsid w:val="00C72987"/>
    <w:rsid w:val="00C72B7C"/>
    <w:rsid w:val="00C73937"/>
    <w:rsid w:val="00C73DCF"/>
    <w:rsid w:val="00C751E7"/>
    <w:rsid w:val="00C80E4C"/>
    <w:rsid w:val="00C81080"/>
    <w:rsid w:val="00C8218A"/>
    <w:rsid w:val="00C82787"/>
    <w:rsid w:val="00C838A6"/>
    <w:rsid w:val="00C85310"/>
    <w:rsid w:val="00C858D7"/>
    <w:rsid w:val="00C85D10"/>
    <w:rsid w:val="00C86384"/>
    <w:rsid w:val="00C91737"/>
    <w:rsid w:val="00C96E2C"/>
    <w:rsid w:val="00CA14E0"/>
    <w:rsid w:val="00CA1AAE"/>
    <w:rsid w:val="00CA1EDE"/>
    <w:rsid w:val="00CA4020"/>
    <w:rsid w:val="00CA6CE4"/>
    <w:rsid w:val="00CA6D18"/>
    <w:rsid w:val="00CA7786"/>
    <w:rsid w:val="00CB167D"/>
    <w:rsid w:val="00CB2566"/>
    <w:rsid w:val="00CB257C"/>
    <w:rsid w:val="00CB2A1A"/>
    <w:rsid w:val="00CB3EF3"/>
    <w:rsid w:val="00CB56F8"/>
    <w:rsid w:val="00CB7DDE"/>
    <w:rsid w:val="00CC09CF"/>
    <w:rsid w:val="00CC10BB"/>
    <w:rsid w:val="00CC203B"/>
    <w:rsid w:val="00CC4703"/>
    <w:rsid w:val="00CD1384"/>
    <w:rsid w:val="00CD1A4B"/>
    <w:rsid w:val="00CD3020"/>
    <w:rsid w:val="00CD34C0"/>
    <w:rsid w:val="00CD3E7B"/>
    <w:rsid w:val="00CD544E"/>
    <w:rsid w:val="00CD6F53"/>
    <w:rsid w:val="00CE1BA1"/>
    <w:rsid w:val="00CE6AF1"/>
    <w:rsid w:val="00CF1FE1"/>
    <w:rsid w:val="00CF7B19"/>
    <w:rsid w:val="00D037F4"/>
    <w:rsid w:val="00D06CEC"/>
    <w:rsid w:val="00D11BC4"/>
    <w:rsid w:val="00D12F88"/>
    <w:rsid w:val="00D14859"/>
    <w:rsid w:val="00D14E4F"/>
    <w:rsid w:val="00D16F8A"/>
    <w:rsid w:val="00D203FA"/>
    <w:rsid w:val="00D20809"/>
    <w:rsid w:val="00D22006"/>
    <w:rsid w:val="00D22737"/>
    <w:rsid w:val="00D22808"/>
    <w:rsid w:val="00D2489A"/>
    <w:rsid w:val="00D254BF"/>
    <w:rsid w:val="00D258E7"/>
    <w:rsid w:val="00D269BA"/>
    <w:rsid w:val="00D324E7"/>
    <w:rsid w:val="00D34C06"/>
    <w:rsid w:val="00D35450"/>
    <w:rsid w:val="00D376ED"/>
    <w:rsid w:val="00D411FF"/>
    <w:rsid w:val="00D4218C"/>
    <w:rsid w:val="00D42D0A"/>
    <w:rsid w:val="00D4402B"/>
    <w:rsid w:val="00D50771"/>
    <w:rsid w:val="00D5329E"/>
    <w:rsid w:val="00D53493"/>
    <w:rsid w:val="00D53766"/>
    <w:rsid w:val="00D54C85"/>
    <w:rsid w:val="00D600E7"/>
    <w:rsid w:val="00D61647"/>
    <w:rsid w:val="00D622E3"/>
    <w:rsid w:val="00D63F40"/>
    <w:rsid w:val="00D64A23"/>
    <w:rsid w:val="00D72594"/>
    <w:rsid w:val="00D73616"/>
    <w:rsid w:val="00D74A93"/>
    <w:rsid w:val="00D76396"/>
    <w:rsid w:val="00D77DBB"/>
    <w:rsid w:val="00D80935"/>
    <w:rsid w:val="00D80A7A"/>
    <w:rsid w:val="00D83252"/>
    <w:rsid w:val="00D83D9F"/>
    <w:rsid w:val="00D8772D"/>
    <w:rsid w:val="00D91FE3"/>
    <w:rsid w:val="00DA0685"/>
    <w:rsid w:val="00DA3679"/>
    <w:rsid w:val="00DA3CA9"/>
    <w:rsid w:val="00DB0591"/>
    <w:rsid w:val="00DB18E1"/>
    <w:rsid w:val="00DB47FE"/>
    <w:rsid w:val="00DB5D9D"/>
    <w:rsid w:val="00DB69C4"/>
    <w:rsid w:val="00DC30C1"/>
    <w:rsid w:val="00DC4C6D"/>
    <w:rsid w:val="00DC6FE7"/>
    <w:rsid w:val="00DD0326"/>
    <w:rsid w:val="00DD0ED5"/>
    <w:rsid w:val="00DD1D1C"/>
    <w:rsid w:val="00DD2CCF"/>
    <w:rsid w:val="00DD2F58"/>
    <w:rsid w:val="00DD4D73"/>
    <w:rsid w:val="00DD65E0"/>
    <w:rsid w:val="00DD6926"/>
    <w:rsid w:val="00DE044D"/>
    <w:rsid w:val="00DE0601"/>
    <w:rsid w:val="00DF23D8"/>
    <w:rsid w:val="00DF264A"/>
    <w:rsid w:val="00E0009B"/>
    <w:rsid w:val="00E00D26"/>
    <w:rsid w:val="00E024C8"/>
    <w:rsid w:val="00E030D1"/>
    <w:rsid w:val="00E04D41"/>
    <w:rsid w:val="00E06AE2"/>
    <w:rsid w:val="00E1067E"/>
    <w:rsid w:val="00E15F4E"/>
    <w:rsid w:val="00E2084E"/>
    <w:rsid w:val="00E21648"/>
    <w:rsid w:val="00E21FDB"/>
    <w:rsid w:val="00E240ED"/>
    <w:rsid w:val="00E25924"/>
    <w:rsid w:val="00E26517"/>
    <w:rsid w:val="00E268F3"/>
    <w:rsid w:val="00E3101A"/>
    <w:rsid w:val="00E319A1"/>
    <w:rsid w:val="00E34D0C"/>
    <w:rsid w:val="00E42294"/>
    <w:rsid w:val="00E43240"/>
    <w:rsid w:val="00E45413"/>
    <w:rsid w:val="00E45617"/>
    <w:rsid w:val="00E460B8"/>
    <w:rsid w:val="00E50E71"/>
    <w:rsid w:val="00E51B1F"/>
    <w:rsid w:val="00E53B2F"/>
    <w:rsid w:val="00E56369"/>
    <w:rsid w:val="00E64B71"/>
    <w:rsid w:val="00E65624"/>
    <w:rsid w:val="00E6606E"/>
    <w:rsid w:val="00E66BE1"/>
    <w:rsid w:val="00E70E59"/>
    <w:rsid w:val="00E719E1"/>
    <w:rsid w:val="00E73A0A"/>
    <w:rsid w:val="00E7747F"/>
    <w:rsid w:val="00E807B3"/>
    <w:rsid w:val="00E809DC"/>
    <w:rsid w:val="00E80ED5"/>
    <w:rsid w:val="00E819A3"/>
    <w:rsid w:val="00E82707"/>
    <w:rsid w:val="00E82773"/>
    <w:rsid w:val="00E82933"/>
    <w:rsid w:val="00E84D7D"/>
    <w:rsid w:val="00E86403"/>
    <w:rsid w:val="00E8680F"/>
    <w:rsid w:val="00E93DB8"/>
    <w:rsid w:val="00E93E35"/>
    <w:rsid w:val="00E95C99"/>
    <w:rsid w:val="00E96169"/>
    <w:rsid w:val="00E96F89"/>
    <w:rsid w:val="00EA1862"/>
    <w:rsid w:val="00EA2047"/>
    <w:rsid w:val="00EA3B4A"/>
    <w:rsid w:val="00EB0F9C"/>
    <w:rsid w:val="00EB1CDF"/>
    <w:rsid w:val="00EB1E8F"/>
    <w:rsid w:val="00EB44D6"/>
    <w:rsid w:val="00EB4D9C"/>
    <w:rsid w:val="00EB4E1B"/>
    <w:rsid w:val="00EB6882"/>
    <w:rsid w:val="00EC0A9C"/>
    <w:rsid w:val="00EC0C82"/>
    <w:rsid w:val="00EC0F8C"/>
    <w:rsid w:val="00EC24E7"/>
    <w:rsid w:val="00EC3C98"/>
    <w:rsid w:val="00EC4824"/>
    <w:rsid w:val="00ED0070"/>
    <w:rsid w:val="00ED1152"/>
    <w:rsid w:val="00ED1DD8"/>
    <w:rsid w:val="00ED37FB"/>
    <w:rsid w:val="00ED6D89"/>
    <w:rsid w:val="00ED7113"/>
    <w:rsid w:val="00ED7C4D"/>
    <w:rsid w:val="00EE0592"/>
    <w:rsid w:val="00EE069E"/>
    <w:rsid w:val="00EE1AB5"/>
    <w:rsid w:val="00EE333A"/>
    <w:rsid w:val="00EE4DD6"/>
    <w:rsid w:val="00EE5164"/>
    <w:rsid w:val="00EE5E60"/>
    <w:rsid w:val="00EF1428"/>
    <w:rsid w:val="00EF1F1C"/>
    <w:rsid w:val="00EF2B03"/>
    <w:rsid w:val="00EF4538"/>
    <w:rsid w:val="00EF622A"/>
    <w:rsid w:val="00EF68B1"/>
    <w:rsid w:val="00F002E2"/>
    <w:rsid w:val="00F03693"/>
    <w:rsid w:val="00F04289"/>
    <w:rsid w:val="00F07CD8"/>
    <w:rsid w:val="00F11A6D"/>
    <w:rsid w:val="00F14D5B"/>
    <w:rsid w:val="00F154A7"/>
    <w:rsid w:val="00F16BDE"/>
    <w:rsid w:val="00F20186"/>
    <w:rsid w:val="00F20475"/>
    <w:rsid w:val="00F21951"/>
    <w:rsid w:val="00F22306"/>
    <w:rsid w:val="00F22707"/>
    <w:rsid w:val="00F23144"/>
    <w:rsid w:val="00F23AC8"/>
    <w:rsid w:val="00F25BD9"/>
    <w:rsid w:val="00F30BFC"/>
    <w:rsid w:val="00F3216D"/>
    <w:rsid w:val="00F33C39"/>
    <w:rsid w:val="00F34842"/>
    <w:rsid w:val="00F34E82"/>
    <w:rsid w:val="00F4288C"/>
    <w:rsid w:val="00F4325C"/>
    <w:rsid w:val="00F4447A"/>
    <w:rsid w:val="00F44790"/>
    <w:rsid w:val="00F45D1F"/>
    <w:rsid w:val="00F500E7"/>
    <w:rsid w:val="00F51A63"/>
    <w:rsid w:val="00F51C3E"/>
    <w:rsid w:val="00F5316A"/>
    <w:rsid w:val="00F549BD"/>
    <w:rsid w:val="00F613BC"/>
    <w:rsid w:val="00F61B55"/>
    <w:rsid w:val="00F679CB"/>
    <w:rsid w:val="00F67A97"/>
    <w:rsid w:val="00F706CA"/>
    <w:rsid w:val="00F72772"/>
    <w:rsid w:val="00F727B9"/>
    <w:rsid w:val="00F76F82"/>
    <w:rsid w:val="00F80C6E"/>
    <w:rsid w:val="00F80D62"/>
    <w:rsid w:val="00F84549"/>
    <w:rsid w:val="00F847C9"/>
    <w:rsid w:val="00F84FA6"/>
    <w:rsid w:val="00F86474"/>
    <w:rsid w:val="00F90BBD"/>
    <w:rsid w:val="00F90D62"/>
    <w:rsid w:val="00F91470"/>
    <w:rsid w:val="00F92AC5"/>
    <w:rsid w:val="00F92ADA"/>
    <w:rsid w:val="00F9417A"/>
    <w:rsid w:val="00F94C71"/>
    <w:rsid w:val="00F96A80"/>
    <w:rsid w:val="00F96ADA"/>
    <w:rsid w:val="00F97DB7"/>
    <w:rsid w:val="00FA195F"/>
    <w:rsid w:val="00FA3172"/>
    <w:rsid w:val="00FA3BA0"/>
    <w:rsid w:val="00FA4801"/>
    <w:rsid w:val="00FA4A9A"/>
    <w:rsid w:val="00FA4DD7"/>
    <w:rsid w:val="00FA5387"/>
    <w:rsid w:val="00FA5670"/>
    <w:rsid w:val="00FA5C98"/>
    <w:rsid w:val="00FA7098"/>
    <w:rsid w:val="00FA73DC"/>
    <w:rsid w:val="00FB08FE"/>
    <w:rsid w:val="00FB3B46"/>
    <w:rsid w:val="00FC3ACE"/>
    <w:rsid w:val="00FC3EB5"/>
    <w:rsid w:val="00FC4A92"/>
    <w:rsid w:val="00FD0124"/>
    <w:rsid w:val="00FE169D"/>
    <w:rsid w:val="00FE28B5"/>
    <w:rsid w:val="00FE4FE6"/>
    <w:rsid w:val="00FE6556"/>
    <w:rsid w:val="00FE7283"/>
    <w:rsid w:val="00FF00D1"/>
    <w:rsid w:val="00FF15FA"/>
    <w:rsid w:val="00FF4FFE"/>
    <w:rsid w:val="00FF5EF4"/>
    <w:rsid w:val="00FF6F83"/>
    <w:rsid w:val="00FF7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83A16A"/>
  <w15:docId w15:val="{57597987-9172-4F7E-9223-CB4B1B04F4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504E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504E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14FD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751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751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073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73D5"/>
  </w:style>
  <w:style w:type="paragraph" w:styleId="Footer">
    <w:name w:val="footer"/>
    <w:basedOn w:val="Normal"/>
    <w:link w:val="FooterChar"/>
    <w:uiPriority w:val="99"/>
    <w:unhideWhenUsed/>
    <w:rsid w:val="009073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73D5"/>
  </w:style>
  <w:style w:type="paragraph" w:styleId="BalloonText">
    <w:name w:val="Balloon Text"/>
    <w:basedOn w:val="Normal"/>
    <w:link w:val="BalloonTextChar"/>
    <w:uiPriority w:val="99"/>
    <w:semiHidden/>
    <w:unhideWhenUsed/>
    <w:rsid w:val="009073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73D5"/>
    <w:rPr>
      <w:rFonts w:ascii="Tahoma" w:hAnsi="Tahoma" w:cs="Tahoma"/>
      <w:sz w:val="16"/>
      <w:szCs w:val="16"/>
    </w:rPr>
  </w:style>
  <w:style w:type="paragraph" w:styleId="NoSpacing">
    <w:name w:val="No Spacing"/>
    <w:basedOn w:val="Normal"/>
    <w:link w:val="NoSpacingChar"/>
    <w:uiPriority w:val="1"/>
    <w:qFormat/>
    <w:rsid w:val="00C24ED8"/>
    <w:pPr>
      <w:spacing w:after="0" w:line="240" w:lineRule="auto"/>
    </w:pPr>
    <w:rPr>
      <w:rFonts w:ascii="Tahoma" w:eastAsia="Times New Roman" w:hAnsi="Tahoma" w:cs="Times New Roman"/>
    </w:rPr>
  </w:style>
  <w:style w:type="character" w:customStyle="1" w:styleId="NoSpacingChar">
    <w:name w:val="No Spacing Char"/>
    <w:basedOn w:val="DefaultParagraphFont"/>
    <w:link w:val="NoSpacing"/>
    <w:uiPriority w:val="1"/>
    <w:rsid w:val="00C24ED8"/>
    <w:rPr>
      <w:rFonts w:ascii="Tahoma" w:eastAsia="Times New Roman" w:hAnsi="Tahoma" w:cs="Times New Roman"/>
    </w:rPr>
  </w:style>
  <w:style w:type="paragraph" w:styleId="Title">
    <w:name w:val="Title"/>
    <w:basedOn w:val="Normal"/>
    <w:next w:val="Normal"/>
    <w:link w:val="TitleChar"/>
    <w:uiPriority w:val="10"/>
    <w:qFormat/>
    <w:rsid w:val="00C24ED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24ED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24ED8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C24ED8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7504E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504EC"/>
    <w:pPr>
      <w:outlineLvl w:val="9"/>
    </w:pPr>
  </w:style>
  <w:style w:type="character" w:customStyle="1" w:styleId="Heading2Char">
    <w:name w:val="Heading 2 Char"/>
    <w:basedOn w:val="DefaultParagraphFont"/>
    <w:link w:val="Heading2"/>
    <w:uiPriority w:val="9"/>
    <w:rsid w:val="007504E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Caption">
    <w:name w:val="caption"/>
    <w:basedOn w:val="Normal"/>
    <w:next w:val="Normal"/>
    <w:unhideWhenUsed/>
    <w:qFormat/>
    <w:rsid w:val="00C858D7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TOC1">
    <w:name w:val="toc 1"/>
    <w:basedOn w:val="Normal"/>
    <w:next w:val="Normal"/>
    <w:autoRedefine/>
    <w:uiPriority w:val="39"/>
    <w:unhideWhenUsed/>
    <w:rsid w:val="00C858D7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C858D7"/>
    <w:rPr>
      <w:color w:val="0000FF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A84484"/>
    <w:rPr>
      <w:i/>
      <w:iCs/>
    </w:rPr>
  </w:style>
  <w:style w:type="character" w:customStyle="1" w:styleId="Heading3Char">
    <w:name w:val="Heading 3 Char"/>
    <w:basedOn w:val="DefaultParagraphFont"/>
    <w:link w:val="Heading3"/>
    <w:uiPriority w:val="9"/>
    <w:rsid w:val="00914FDD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4E301F"/>
    <w:pPr>
      <w:ind w:left="720"/>
      <w:contextualSpacing/>
    </w:pPr>
  </w:style>
  <w:style w:type="paragraph" w:styleId="TOC2">
    <w:name w:val="toc 2"/>
    <w:basedOn w:val="Normal"/>
    <w:next w:val="Normal"/>
    <w:autoRedefine/>
    <w:uiPriority w:val="39"/>
    <w:unhideWhenUsed/>
    <w:rsid w:val="00C40778"/>
    <w:pPr>
      <w:tabs>
        <w:tab w:val="right" w:leader="dot" w:pos="9350"/>
      </w:tabs>
      <w:spacing w:after="0"/>
      <w:ind w:left="216"/>
    </w:pPr>
  </w:style>
  <w:style w:type="paragraph" w:styleId="TableofFigures">
    <w:name w:val="table of figures"/>
    <w:basedOn w:val="Normal"/>
    <w:next w:val="Normal"/>
    <w:uiPriority w:val="99"/>
    <w:unhideWhenUsed/>
    <w:rsid w:val="00177ADF"/>
    <w:pPr>
      <w:spacing w:after="0"/>
    </w:pPr>
  </w:style>
  <w:style w:type="paragraph" w:styleId="TOC3">
    <w:name w:val="toc 3"/>
    <w:basedOn w:val="Normal"/>
    <w:next w:val="Normal"/>
    <w:autoRedefine/>
    <w:uiPriority w:val="39"/>
    <w:unhideWhenUsed/>
    <w:rsid w:val="00997FFC"/>
    <w:pPr>
      <w:spacing w:after="100"/>
      <w:ind w:left="440"/>
    </w:pPr>
  </w:style>
  <w:style w:type="character" w:styleId="SubtleEmphasis">
    <w:name w:val="Subtle Emphasis"/>
    <w:basedOn w:val="Emphasis"/>
    <w:uiPriority w:val="19"/>
    <w:qFormat/>
    <w:rsid w:val="004A526F"/>
    <w:rPr>
      <w:i/>
      <w:iCs/>
      <w:color w:val="808080"/>
    </w:rPr>
  </w:style>
  <w:style w:type="character" w:customStyle="1" w:styleId="Heading4Char">
    <w:name w:val="Heading 4 Char"/>
    <w:basedOn w:val="DefaultParagraphFont"/>
    <w:link w:val="Heading4"/>
    <w:uiPriority w:val="9"/>
    <w:rsid w:val="006D751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6D751A"/>
    <w:rPr>
      <w:rFonts w:asciiTheme="majorHAnsi" w:eastAsiaTheme="majorEastAsia" w:hAnsiTheme="majorHAnsi" w:cstheme="majorBidi"/>
      <w:color w:val="243F60" w:themeColor="accent1" w:themeShade="7F"/>
    </w:rPr>
  </w:style>
  <w:style w:type="character" w:styleId="CommentReference">
    <w:name w:val="annotation reference"/>
    <w:basedOn w:val="DefaultParagraphFont"/>
    <w:uiPriority w:val="99"/>
    <w:semiHidden/>
    <w:unhideWhenUsed/>
    <w:rsid w:val="00E8270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8270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8270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8270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82707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685A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685AC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List">
    <w:name w:val="Light List"/>
    <w:basedOn w:val="TableNormal"/>
    <w:uiPriority w:val="61"/>
    <w:rsid w:val="00685AC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GridTable1Light">
    <w:name w:val="Grid Table 1 Light"/>
    <w:basedOn w:val="TableNormal"/>
    <w:uiPriority w:val="46"/>
    <w:rsid w:val="00DB0591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PlainTable1">
    <w:name w:val="Plain Table 1"/>
    <w:basedOn w:val="TableNormal"/>
    <w:uiPriority w:val="41"/>
    <w:rsid w:val="00DB059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ridTable4">
    <w:name w:val="Grid Table 4"/>
    <w:basedOn w:val="TableNormal"/>
    <w:uiPriority w:val="49"/>
    <w:rsid w:val="00DB0591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F22306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character" w:styleId="Strong">
    <w:name w:val="Strong"/>
    <w:basedOn w:val="DefaultParagraphFont"/>
    <w:uiPriority w:val="22"/>
    <w:qFormat/>
    <w:rsid w:val="002174D9"/>
    <w:rPr>
      <w:b/>
      <w:bCs/>
    </w:rPr>
  </w:style>
  <w:style w:type="paragraph" w:styleId="NormalWeb">
    <w:name w:val="Normal (Web)"/>
    <w:basedOn w:val="Normal"/>
    <w:uiPriority w:val="99"/>
    <w:unhideWhenUsed/>
    <w:rsid w:val="002174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GridTable5Dark-Accent1">
    <w:name w:val="Grid Table 5 Dark Accent 1"/>
    <w:basedOn w:val="TableNormal"/>
    <w:uiPriority w:val="50"/>
    <w:rsid w:val="00D411FF"/>
    <w:pPr>
      <w:spacing w:after="0" w:line="240" w:lineRule="auto"/>
    </w:pPr>
    <w:rPr>
      <w:rFonts w:eastAsia="SimSun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10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96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66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12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0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93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71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68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92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3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0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1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63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48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3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4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8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8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56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7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1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75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44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04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diagramQuickStyle" Target="diagrams/quickStyle1.xml"/><Relationship Id="rId18" Type="http://schemas.openxmlformats.org/officeDocument/2006/relationships/diagramQuickStyle" Target="diagrams/quickStyle2.xml"/><Relationship Id="rId26" Type="http://schemas.openxmlformats.org/officeDocument/2006/relationships/image" Target="media/image3.png"/><Relationship Id="rId39" Type="http://schemas.openxmlformats.org/officeDocument/2006/relationships/image" Target="media/image16.png"/><Relationship Id="rId21" Type="http://schemas.openxmlformats.org/officeDocument/2006/relationships/diagramData" Target="diagrams/data3.xml"/><Relationship Id="rId34" Type="http://schemas.openxmlformats.org/officeDocument/2006/relationships/image" Target="media/image11.png"/><Relationship Id="rId42" Type="http://schemas.openxmlformats.org/officeDocument/2006/relationships/image" Target="media/image19.png"/><Relationship Id="rId47" Type="http://schemas.openxmlformats.org/officeDocument/2006/relationships/footer" Target="footer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diagramData" Target="diagrams/data2.xml"/><Relationship Id="rId29" Type="http://schemas.openxmlformats.org/officeDocument/2006/relationships/image" Target="media/image6.png"/><Relationship Id="rId11" Type="http://schemas.openxmlformats.org/officeDocument/2006/relationships/diagramData" Target="diagrams/data1.xml"/><Relationship Id="rId24" Type="http://schemas.openxmlformats.org/officeDocument/2006/relationships/diagramColors" Target="diagrams/colors3.xml"/><Relationship Id="rId32" Type="http://schemas.openxmlformats.org/officeDocument/2006/relationships/image" Target="media/image9.png"/><Relationship Id="rId37" Type="http://schemas.openxmlformats.org/officeDocument/2006/relationships/image" Target="media/image14.png"/><Relationship Id="rId40" Type="http://schemas.openxmlformats.org/officeDocument/2006/relationships/image" Target="media/image17.png"/><Relationship Id="rId45" Type="http://schemas.openxmlformats.org/officeDocument/2006/relationships/image" Target="media/image22.png"/><Relationship Id="rId5" Type="http://schemas.openxmlformats.org/officeDocument/2006/relationships/webSettings" Target="webSettings.xml"/><Relationship Id="rId15" Type="http://schemas.microsoft.com/office/2007/relationships/diagramDrawing" Target="diagrams/drawing1.xml"/><Relationship Id="rId23" Type="http://schemas.openxmlformats.org/officeDocument/2006/relationships/diagramQuickStyle" Target="diagrams/quickStyle3.xml"/><Relationship Id="rId28" Type="http://schemas.openxmlformats.org/officeDocument/2006/relationships/image" Target="media/image5.png"/><Relationship Id="rId36" Type="http://schemas.openxmlformats.org/officeDocument/2006/relationships/image" Target="media/image13.png"/><Relationship Id="rId49" Type="http://schemas.openxmlformats.org/officeDocument/2006/relationships/theme" Target="theme/theme1.xml"/><Relationship Id="rId10" Type="http://schemas.openxmlformats.org/officeDocument/2006/relationships/image" Target="media/image2.png"/><Relationship Id="rId19" Type="http://schemas.openxmlformats.org/officeDocument/2006/relationships/diagramColors" Target="diagrams/colors2.xml"/><Relationship Id="rId31" Type="http://schemas.openxmlformats.org/officeDocument/2006/relationships/image" Target="media/image8.png"/><Relationship Id="rId44" Type="http://schemas.openxmlformats.org/officeDocument/2006/relationships/image" Target="media/image21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diagramColors" Target="diagrams/colors1.xml"/><Relationship Id="rId22" Type="http://schemas.openxmlformats.org/officeDocument/2006/relationships/diagramLayout" Target="diagrams/layout3.xml"/><Relationship Id="rId27" Type="http://schemas.openxmlformats.org/officeDocument/2006/relationships/image" Target="media/image4.png"/><Relationship Id="rId30" Type="http://schemas.openxmlformats.org/officeDocument/2006/relationships/image" Target="media/image7.png"/><Relationship Id="rId35" Type="http://schemas.openxmlformats.org/officeDocument/2006/relationships/image" Target="media/image12.png"/><Relationship Id="rId43" Type="http://schemas.openxmlformats.org/officeDocument/2006/relationships/image" Target="media/image20.png"/><Relationship Id="rId48" Type="http://schemas.openxmlformats.org/officeDocument/2006/relationships/fontTable" Target="fontTable.xml"/><Relationship Id="rId8" Type="http://schemas.openxmlformats.org/officeDocument/2006/relationships/hyperlink" Target="file:///C:\Users\Yuning%20Yang\Desktop\YangA_HL2_Deconstruction.docx" TargetMode="External"/><Relationship Id="rId3" Type="http://schemas.openxmlformats.org/officeDocument/2006/relationships/styles" Target="styles.xml"/><Relationship Id="rId12" Type="http://schemas.openxmlformats.org/officeDocument/2006/relationships/diagramLayout" Target="diagrams/layout1.xml"/><Relationship Id="rId17" Type="http://schemas.openxmlformats.org/officeDocument/2006/relationships/diagramLayout" Target="diagrams/layout2.xml"/><Relationship Id="rId25" Type="http://schemas.microsoft.com/office/2007/relationships/diagramDrawing" Target="diagrams/drawing3.xml"/><Relationship Id="rId33" Type="http://schemas.openxmlformats.org/officeDocument/2006/relationships/image" Target="media/image10.png"/><Relationship Id="rId38" Type="http://schemas.openxmlformats.org/officeDocument/2006/relationships/image" Target="media/image15.png"/><Relationship Id="rId46" Type="http://schemas.openxmlformats.org/officeDocument/2006/relationships/header" Target="header1.xml"/><Relationship Id="rId20" Type="http://schemas.microsoft.com/office/2007/relationships/diagramDrawing" Target="diagrams/drawing2.xml"/><Relationship Id="rId41" Type="http://schemas.openxmlformats.org/officeDocument/2006/relationships/image" Target="media/image18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Yuning%20Yang\Downloads\Template%20-%20Game%20Deconstruction%20v1.1.dotx" TargetMode="Externa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3">
  <dgm:title val=""/>
  <dgm:desc val=""/>
  <dgm:catLst>
    <dgm:cat type="accent1" pri="11300"/>
  </dgm:catLst>
  <dgm:styleLbl name="node0">
    <dgm:fillClrLst meth="repeat">
      <a:schemeClr val="accent1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1">
        <a:shade val="80000"/>
      </a:schemeClr>
      <a:schemeClr val="accent1">
        <a:tint val="70000"/>
      </a:schemeClr>
    </dgm:fillClrLst>
    <dgm:linClrLst>
      <a:schemeClr val="accent1">
        <a:shade val="80000"/>
      </a:schemeClr>
      <a:schemeClr val="accent1">
        <a:tint val="70000"/>
      </a:schemeClr>
    </dgm:linClrLst>
    <dgm:effectClrLst/>
    <dgm:txLinClrLst/>
    <dgm:txFillClrLst/>
    <dgm:txEffectClrLst/>
  </dgm:styleLbl>
  <dgm:styleLbl name="node1">
    <dgm:fillClrLst>
      <a:schemeClr val="accent1">
        <a:shade val="80000"/>
      </a:schemeClr>
      <a:schemeClr val="accent1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lnNode1">
    <dgm:fillClrLst>
      <a:schemeClr val="accent1">
        <a:shade val="80000"/>
      </a:schemeClr>
      <a:schemeClr val="accent1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1">
        <a:shade val="80000"/>
        <a:alpha val="50000"/>
      </a:schemeClr>
      <a:schemeClr val="accent1">
        <a:tint val="70000"/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1">
        <a:tint val="99000"/>
      </a:schemeClr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>
        <a:tint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1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1">
        <a:tint val="50000"/>
      </a:schemeClr>
      <a:schemeClr val="accent1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1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1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1">
        <a:shade val="90000"/>
      </a:schemeClr>
      <a:schemeClr val="accent1">
        <a:tint val="70000"/>
      </a:schemeClr>
    </dgm:fillClrLst>
    <dgm:linClrLst>
      <a:schemeClr val="accent1">
        <a:shade val="90000"/>
      </a:schemeClr>
      <a:schemeClr val="accent1">
        <a:tint val="70000"/>
      </a:schemeClr>
    </dgm:linClrLst>
    <dgm:effectClrLst/>
    <dgm:txLinClrLst/>
    <dgm:txFillClrLst/>
    <dgm:txEffectClrLst/>
  </dgm:styleLbl>
  <dgm:styleLbl name="fgSibTrans2D1">
    <dgm:fillClrLst>
      <a:schemeClr val="accent1">
        <a:shade val="90000"/>
      </a:schemeClr>
      <a:schemeClr val="accent1">
        <a:tint val="70000"/>
      </a:schemeClr>
    </dgm:fillClrLst>
    <dgm:linClrLst>
      <a:schemeClr val="accent1">
        <a:shade val="90000"/>
      </a:schemeClr>
      <a:schemeClr val="accent1">
        <a:tint val="70000"/>
      </a:schemeClr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1">
        <a:shade val="90000"/>
      </a:schemeClr>
      <a:schemeClr val="accent1">
        <a:tint val="70000"/>
      </a:schemeClr>
    </dgm:fillClrLst>
    <dgm:linClrLst>
      <a:schemeClr val="accent1">
        <a:shade val="90000"/>
      </a:schemeClr>
      <a:schemeClr val="accent1">
        <a:tint val="70000"/>
      </a:schemeClr>
    </dgm:linClrLst>
    <dgm:effectClrLst/>
    <dgm:txLinClrLst/>
    <dgm:txFillClrLst meth="repeat">
      <a:schemeClr val="lt1"/>
    </dgm:txFillClrLst>
    <dgm:txEffectClrLst/>
  </dgm:styleLbl>
  <dgm:styleLbl name="sibTrans1D1">
    <dgm:fillClrLst>
      <a:schemeClr val="accent1">
        <a:shade val="90000"/>
      </a:schemeClr>
      <a:schemeClr val="accent1">
        <a:tint val="70000"/>
      </a:schemeClr>
    </dgm:fillClrLst>
    <dgm:linClrLst>
      <a:schemeClr val="accent1">
        <a:shade val="90000"/>
      </a:schemeClr>
      <a:schemeClr val="accent1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1">
        <a:tint val="99000"/>
      </a:schemeClr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1">
        <a:tint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1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>
        <a:tint val="90000"/>
      </a:schemeClr>
    </dgm:fillClrLst>
    <dgm:linClrLst meth="repeat">
      <a:schemeClr val="accent1">
        <a:tint val="90000"/>
      </a:schemeClr>
    </dgm:linClrLst>
    <dgm:effectClrLst/>
    <dgm:txLinClrLst/>
    <dgm:txFillClrLst/>
    <dgm:txEffectClrLst/>
  </dgm:styleLbl>
  <dgm:styleLbl name="parChTrans2D3">
    <dgm:fillClrLst meth="repeat">
      <a:schemeClr val="accent1">
        <a:tint val="70000"/>
      </a:schemeClr>
    </dgm:fillClrLst>
    <dgm:linClrLst meth="repeat">
      <a:schemeClr val="accent1">
        <a:tint val="70000"/>
      </a:schemeClr>
    </dgm:linClrLst>
    <dgm:effectClrLst/>
    <dgm:txLinClrLst/>
    <dgm:txFillClrLst/>
    <dgm:txEffectClrLst/>
  </dgm:styleLbl>
  <dgm:styleLbl name="parChTrans2D4">
    <dgm:fillClrLst meth="repeat">
      <a:schemeClr val="accent1">
        <a:tint val="50000"/>
      </a:schemeClr>
    </dgm:fillClrLst>
    <dgm:linClrLst meth="repeat">
      <a:schemeClr val="accent1">
        <a:tint val="50000"/>
      </a:schemeClr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>
        <a:shade val="8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>
        <a:tint val="99000"/>
      </a:schemeClr>
    </dgm:fillClrLst>
    <dgm:linClrLst meth="repeat">
      <a:schemeClr val="accent1">
        <a:tint val="99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>
        <a:tint val="80000"/>
      </a:schemeClr>
    </dgm:fillClrLst>
    <dgm:linClrLst meth="repeat">
      <a:schemeClr val="accent1">
        <a:tint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>
        <a:tint val="70000"/>
      </a:schemeClr>
    </dgm:fillClrLst>
    <dgm:linClrLst meth="repeat">
      <a:schemeClr val="accent1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1">
        <a:shade val="80000"/>
      </a:schemeClr>
      <a:schemeClr val="accent1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1">
        <a:shade val="80000"/>
      </a:schemeClr>
      <a:schemeClr val="accent1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1">
        <a:shade val="80000"/>
      </a:schemeClr>
      <a:schemeClr val="accent1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1">
        <a:shade val="80000"/>
      </a:schemeClr>
      <a:schemeClr val="accent1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1">
        <a:shade val="80000"/>
      </a:schemeClr>
      <a:schemeClr val="accent1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>
        <a:tint val="99000"/>
      </a:schemeClr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>
        <a:tint val="80000"/>
      </a:schemeClr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3">
  <dgm:title val=""/>
  <dgm:desc val=""/>
  <dgm:catLst>
    <dgm:cat type="accent1" pri="11300"/>
  </dgm:catLst>
  <dgm:styleLbl name="node0">
    <dgm:fillClrLst meth="repeat">
      <a:schemeClr val="accent1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1">
        <a:shade val="80000"/>
      </a:schemeClr>
      <a:schemeClr val="accent1">
        <a:tint val="70000"/>
      </a:schemeClr>
    </dgm:fillClrLst>
    <dgm:linClrLst>
      <a:schemeClr val="accent1">
        <a:shade val="80000"/>
      </a:schemeClr>
      <a:schemeClr val="accent1">
        <a:tint val="70000"/>
      </a:schemeClr>
    </dgm:linClrLst>
    <dgm:effectClrLst/>
    <dgm:txLinClrLst/>
    <dgm:txFillClrLst/>
    <dgm:txEffectClrLst/>
  </dgm:styleLbl>
  <dgm:styleLbl name="node1">
    <dgm:fillClrLst>
      <a:schemeClr val="accent1">
        <a:shade val="80000"/>
      </a:schemeClr>
      <a:schemeClr val="accent1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lnNode1">
    <dgm:fillClrLst>
      <a:schemeClr val="accent1">
        <a:shade val="80000"/>
      </a:schemeClr>
      <a:schemeClr val="accent1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1">
        <a:shade val="80000"/>
        <a:alpha val="50000"/>
      </a:schemeClr>
      <a:schemeClr val="accent1">
        <a:tint val="70000"/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1">
        <a:tint val="99000"/>
      </a:schemeClr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>
        <a:tint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1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1">
        <a:tint val="50000"/>
      </a:schemeClr>
      <a:schemeClr val="accent1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1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1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1">
        <a:shade val="90000"/>
      </a:schemeClr>
      <a:schemeClr val="accent1">
        <a:tint val="70000"/>
      </a:schemeClr>
    </dgm:fillClrLst>
    <dgm:linClrLst>
      <a:schemeClr val="accent1">
        <a:shade val="90000"/>
      </a:schemeClr>
      <a:schemeClr val="accent1">
        <a:tint val="70000"/>
      </a:schemeClr>
    </dgm:linClrLst>
    <dgm:effectClrLst/>
    <dgm:txLinClrLst/>
    <dgm:txFillClrLst/>
    <dgm:txEffectClrLst/>
  </dgm:styleLbl>
  <dgm:styleLbl name="fgSibTrans2D1">
    <dgm:fillClrLst>
      <a:schemeClr val="accent1">
        <a:shade val="90000"/>
      </a:schemeClr>
      <a:schemeClr val="accent1">
        <a:tint val="70000"/>
      </a:schemeClr>
    </dgm:fillClrLst>
    <dgm:linClrLst>
      <a:schemeClr val="accent1">
        <a:shade val="90000"/>
      </a:schemeClr>
      <a:schemeClr val="accent1">
        <a:tint val="70000"/>
      </a:schemeClr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1">
        <a:shade val="90000"/>
      </a:schemeClr>
      <a:schemeClr val="accent1">
        <a:tint val="70000"/>
      </a:schemeClr>
    </dgm:fillClrLst>
    <dgm:linClrLst>
      <a:schemeClr val="accent1">
        <a:shade val="90000"/>
      </a:schemeClr>
      <a:schemeClr val="accent1">
        <a:tint val="70000"/>
      </a:schemeClr>
    </dgm:linClrLst>
    <dgm:effectClrLst/>
    <dgm:txLinClrLst/>
    <dgm:txFillClrLst meth="repeat">
      <a:schemeClr val="lt1"/>
    </dgm:txFillClrLst>
    <dgm:txEffectClrLst/>
  </dgm:styleLbl>
  <dgm:styleLbl name="sibTrans1D1">
    <dgm:fillClrLst>
      <a:schemeClr val="accent1">
        <a:shade val="90000"/>
      </a:schemeClr>
      <a:schemeClr val="accent1">
        <a:tint val="70000"/>
      </a:schemeClr>
    </dgm:fillClrLst>
    <dgm:linClrLst>
      <a:schemeClr val="accent1">
        <a:shade val="90000"/>
      </a:schemeClr>
      <a:schemeClr val="accent1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1">
        <a:tint val="99000"/>
      </a:schemeClr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1">
        <a:tint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1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>
        <a:tint val="90000"/>
      </a:schemeClr>
    </dgm:fillClrLst>
    <dgm:linClrLst meth="repeat">
      <a:schemeClr val="accent1">
        <a:tint val="90000"/>
      </a:schemeClr>
    </dgm:linClrLst>
    <dgm:effectClrLst/>
    <dgm:txLinClrLst/>
    <dgm:txFillClrLst/>
    <dgm:txEffectClrLst/>
  </dgm:styleLbl>
  <dgm:styleLbl name="parChTrans2D3">
    <dgm:fillClrLst meth="repeat">
      <a:schemeClr val="accent1">
        <a:tint val="70000"/>
      </a:schemeClr>
    </dgm:fillClrLst>
    <dgm:linClrLst meth="repeat">
      <a:schemeClr val="accent1">
        <a:tint val="70000"/>
      </a:schemeClr>
    </dgm:linClrLst>
    <dgm:effectClrLst/>
    <dgm:txLinClrLst/>
    <dgm:txFillClrLst/>
    <dgm:txEffectClrLst/>
  </dgm:styleLbl>
  <dgm:styleLbl name="parChTrans2D4">
    <dgm:fillClrLst meth="repeat">
      <a:schemeClr val="accent1">
        <a:tint val="50000"/>
      </a:schemeClr>
    </dgm:fillClrLst>
    <dgm:linClrLst meth="repeat">
      <a:schemeClr val="accent1">
        <a:tint val="50000"/>
      </a:schemeClr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>
        <a:shade val="8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>
        <a:tint val="99000"/>
      </a:schemeClr>
    </dgm:fillClrLst>
    <dgm:linClrLst meth="repeat">
      <a:schemeClr val="accent1">
        <a:tint val="99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>
        <a:tint val="80000"/>
      </a:schemeClr>
    </dgm:fillClrLst>
    <dgm:linClrLst meth="repeat">
      <a:schemeClr val="accent1">
        <a:tint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>
        <a:tint val="70000"/>
      </a:schemeClr>
    </dgm:fillClrLst>
    <dgm:linClrLst meth="repeat">
      <a:schemeClr val="accent1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1">
        <a:shade val="80000"/>
      </a:schemeClr>
      <a:schemeClr val="accent1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1">
        <a:shade val="80000"/>
      </a:schemeClr>
      <a:schemeClr val="accent1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1">
        <a:shade val="80000"/>
      </a:schemeClr>
      <a:schemeClr val="accent1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1">
        <a:shade val="80000"/>
      </a:schemeClr>
      <a:schemeClr val="accent1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1">
        <a:shade val="80000"/>
      </a:schemeClr>
      <a:schemeClr val="accent1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>
        <a:tint val="99000"/>
      </a:schemeClr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>
        <a:tint val="80000"/>
      </a:schemeClr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accent1_3">
  <dgm:title val=""/>
  <dgm:desc val=""/>
  <dgm:catLst>
    <dgm:cat type="accent1" pri="11300"/>
  </dgm:catLst>
  <dgm:styleLbl name="node0">
    <dgm:fillClrLst meth="repeat">
      <a:schemeClr val="accent1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1">
        <a:shade val="80000"/>
      </a:schemeClr>
      <a:schemeClr val="accent1">
        <a:tint val="70000"/>
      </a:schemeClr>
    </dgm:fillClrLst>
    <dgm:linClrLst>
      <a:schemeClr val="accent1">
        <a:shade val="80000"/>
      </a:schemeClr>
      <a:schemeClr val="accent1">
        <a:tint val="70000"/>
      </a:schemeClr>
    </dgm:linClrLst>
    <dgm:effectClrLst/>
    <dgm:txLinClrLst/>
    <dgm:txFillClrLst/>
    <dgm:txEffectClrLst/>
  </dgm:styleLbl>
  <dgm:styleLbl name="node1">
    <dgm:fillClrLst>
      <a:schemeClr val="accent1">
        <a:shade val="80000"/>
      </a:schemeClr>
      <a:schemeClr val="accent1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lnNode1">
    <dgm:fillClrLst>
      <a:schemeClr val="accent1">
        <a:shade val="80000"/>
      </a:schemeClr>
      <a:schemeClr val="accent1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1">
        <a:shade val="80000"/>
        <a:alpha val="50000"/>
      </a:schemeClr>
      <a:schemeClr val="accent1">
        <a:tint val="70000"/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1">
        <a:tint val="99000"/>
      </a:schemeClr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>
        <a:tint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1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1">
        <a:tint val="50000"/>
      </a:schemeClr>
      <a:schemeClr val="accent1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1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1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1">
        <a:shade val="90000"/>
      </a:schemeClr>
      <a:schemeClr val="accent1">
        <a:tint val="70000"/>
      </a:schemeClr>
    </dgm:fillClrLst>
    <dgm:linClrLst>
      <a:schemeClr val="accent1">
        <a:shade val="90000"/>
      </a:schemeClr>
      <a:schemeClr val="accent1">
        <a:tint val="70000"/>
      </a:schemeClr>
    </dgm:linClrLst>
    <dgm:effectClrLst/>
    <dgm:txLinClrLst/>
    <dgm:txFillClrLst/>
    <dgm:txEffectClrLst/>
  </dgm:styleLbl>
  <dgm:styleLbl name="fgSibTrans2D1">
    <dgm:fillClrLst>
      <a:schemeClr val="accent1">
        <a:shade val="90000"/>
      </a:schemeClr>
      <a:schemeClr val="accent1">
        <a:tint val="70000"/>
      </a:schemeClr>
    </dgm:fillClrLst>
    <dgm:linClrLst>
      <a:schemeClr val="accent1">
        <a:shade val="90000"/>
      </a:schemeClr>
      <a:schemeClr val="accent1">
        <a:tint val="70000"/>
      </a:schemeClr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1">
        <a:shade val="90000"/>
      </a:schemeClr>
      <a:schemeClr val="accent1">
        <a:tint val="70000"/>
      </a:schemeClr>
    </dgm:fillClrLst>
    <dgm:linClrLst>
      <a:schemeClr val="accent1">
        <a:shade val="90000"/>
      </a:schemeClr>
      <a:schemeClr val="accent1">
        <a:tint val="70000"/>
      </a:schemeClr>
    </dgm:linClrLst>
    <dgm:effectClrLst/>
    <dgm:txLinClrLst/>
    <dgm:txFillClrLst meth="repeat">
      <a:schemeClr val="lt1"/>
    </dgm:txFillClrLst>
    <dgm:txEffectClrLst/>
  </dgm:styleLbl>
  <dgm:styleLbl name="sibTrans1D1">
    <dgm:fillClrLst>
      <a:schemeClr val="accent1">
        <a:shade val="90000"/>
      </a:schemeClr>
      <a:schemeClr val="accent1">
        <a:tint val="70000"/>
      </a:schemeClr>
    </dgm:fillClrLst>
    <dgm:linClrLst>
      <a:schemeClr val="accent1">
        <a:shade val="90000"/>
      </a:schemeClr>
      <a:schemeClr val="accent1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1">
        <a:tint val="99000"/>
      </a:schemeClr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1">
        <a:tint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1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>
        <a:tint val="90000"/>
      </a:schemeClr>
    </dgm:fillClrLst>
    <dgm:linClrLst meth="repeat">
      <a:schemeClr val="accent1">
        <a:tint val="90000"/>
      </a:schemeClr>
    </dgm:linClrLst>
    <dgm:effectClrLst/>
    <dgm:txLinClrLst/>
    <dgm:txFillClrLst/>
    <dgm:txEffectClrLst/>
  </dgm:styleLbl>
  <dgm:styleLbl name="parChTrans2D3">
    <dgm:fillClrLst meth="repeat">
      <a:schemeClr val="accent1">
        <a:tint val="70000"/>
      </a:schemeClr>
    </dgm:fillClrLst>
    <dgm:linClrLst meth="repeat">
      <a:schemeClr val="accent1">
        <a:tint val="70000"/>
      </a:schemeClr>
    </dgm:linClrLst>
    <dgm:effectClrLst/>
    <dgm:txLinClrLst/>
    <dgm:txFillClrLst/>
    <dgm:txEffectClrLst/>
  </dgm:styleLbl>
  <dgm:styleLbl name="parChTrans2D4">
    <dgm:fillClrLst meth="repeat">
      <a:schemeClr val="accent1">
        <a:tint val="50000"/>
      </a:schemeClr>
    </dgm:fillClrLst>
    <dgm:linClrLst meth="repeat">
      <a:schemeClr val="accent1">
        <a:tint val="50000"/>
      </a:schemeClr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>
        <a:shade val="8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>
        <a:tint val="99000"/>
      </a:schemeClr>
    </dgm:fillClrLst>
    <dgm:linClrLst meth="repeat">
      <a:schemeClr val="accent1">
        <a:tint val="99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>
        <a:tint val="80000"/>
      </a:schemeClr>
    </dgm:fillClrLst>
    <dgm:linClrLst meth="repeat">
      <a:schemeClr val="accent1">
        <a:tint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>
        <a:tint val="70000"/>
      </a:schemeClr>
    </dgm:fillClrLst>
    <dgm:linClrLst meth="repeat">
      <a:schemeClr val="accent1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1">
        <a:shade val="80000"/>
      </a:schemeClr>
      <a:schemeClr val="accent1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1">
        <a:shade val="80000"/>
      </a:schemeClr>
      <a:schemeClr val="accent1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1">
        <a:shade val="80000"/>
      </a:schemeClr>
      <a:schemeClr val="accent1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1">
        <a:shade val="80000"/>
      </a:schemeClr>
      <a:schemeClr val="accent1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1">
        <a:shade val="80000"/>
      </a:schemeClr>
      <a:schemeClr val="accent1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>
        <a:tint val="99000"/>
      </a:schemeClr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>
        <a:tint val="80000"/>
      </a:schemeClr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B35665DA-DC7E-4786-997E-5BF13AD2993E}" type="doc">
      <dgm:prSet loTypeId="urn:microsoft.com/office/officeart/2005/8/layout/cycle2" loCatId="cycle" qsTypeId="urn:microsoft.com/office/officeart/2005/8/quickstyle/simple1" qsCatId="simple" csTypeId="urn:microsoft.com/office/officeart/2005/8/colors/accent1_3" csCatId="accent1" phldr="1"/>
      <dgm:spPr/>
      <dgm:t>
        <a:bodyPr/>
        <a:lstStyle/>
        <a:p>
          <a:endParaRPr lang="en-US"/>
        </a:p>
      </dgm:t>
    </dgm:pt>
    <dgm:pt modelId="{C8CE2C4C-BDE9-4D03-9318-91A55BB602EA}">
      <dgm:prSet phldrT="[Text]"/>
      <dgm:spPr/>
      <dgm:t>
        <a:bodyPr/>
        <a:lstStyle/>
        <a:p>
          <a:r>
            <a:rPr lang="en-US"/>
            <a:t>Walk/Move/Sprint</a:t>
          </a:r>
        </a:p>
      </dgm:t>
    </dgm:pt>
    <dgm:pt modelId="{D9A105FD-0C15-4405-BE84-07719C30742B}" type="parTrans" cxnId="{3B808C91-5B4E-4765-B8F5-8DC3796A7B33}">
      <dgm:prSet/>
      <dgm:spPr/>
      <dgm:t>
        <a:bodyPr/>
        <a:lstStyle/>
        <a:p>
          <a:endParaRPr lang="en-US"/>
        </a:p>
      </dgm:t>
    </dgm:pt>
    <dgm:pt modelId="{E95E0883-44C4-4759-A08F-F3EC6CD401FD}" type="sibTrans" cxnId="{3B808C91-5B4E-4765-B8F5-8DC3796A7B33}">
      <dgm:prSet/>
      <dgm:spPr/>
      <dgm:t>
        <a:bodyPr/>
        <a:lstStyle/>
        <a:p>
          <a:endParaRPr lang="en-US"/>
        </a:p>
      </dgm:t>
    </dgm:pt>
    <dgm:pt modelId="{2D94218B-5F90-4CEF-B7FD-812699BB8491}">
      <dgm:prSet phldrT="[Text]"/>
      <dgm:spPr/>
      <dgm:t>
        <a:bodyPr/>
        <a:lstStyle/>
        <a:p>
          <a:r>
            <a:rPr lang="en-US" altLang="zh-CN"/>
            <a:t>Shoot/Attack/Reload/Switch/Cover</a:t>
          </a:r>
          <a:endParaRPr lang="en-US"/>
        </a:p>
      </dgm:t>
    </dgm:pt>
    <dgm:pt modelId="{6C9FE077-A164-4D94-BFCE-F6987850D59A}" type="parTrans" cxnId="{997E6070-C9CF-4429-A7DC-9B4919077E8E}">
      <dgm:prSet/>
      <dgm:spPr/>
      <dgm:t>
        <a:bodyPr/>
        <a:lstStyle/>
        <a:p>
          <a:endParaRPr lang="en-US"/>
        </a:p>
      </dgm:t>
    </dgm:pt>
    <dgm:pt modelId="{40606AA5-0039-4A26-9673-553E3E3D6C15}" type="sibTrans" cxnId="{997E6070-C9CF-4429-A7DC-9B4919077E8E}">
      <dgm:prSet/>
      <dgm:spPr/>
      <dgm:t>
        <a:bodyPr/>
        <a:lstStyle/>
        <a:p>
          <a:endParaRPr lang="en-US"/>
        </a:p>
      </dgm:t>
    </dgm:pt>
    <dgm:pt modelId="{CF43DBFD-921D-4993-93CF-8A88D8A4F999}">
      <dgm:prSet phldrT="[Text]"/>
      <dgm:spPr/>
      <dgm:t>
        <a:bodyPr/>
        <a:lstStyle/>
        <a:p>
          <a:r>
            <a:rPr lang="en-US"/>
            <a:t>Jump/Climb/Crawl/Swim</a:t>
          </a:r>
        </a:p>
      </dgm:t>
    </dgm:pt>
    <dgm:pt modelId="{0E844584-FDFF-4E31-924D-D1404718305C}" type="parTrans" cxnId="{3D797F7C-AC22-4BB8-BC1F-51A86DFF90D0}">
      <dgm:prSet/>
      <dgm:spPr/>
      <dgm:t>
        <a:bodyPr/>
        <a:lstStyle/>
        <a:p>
          <a:endParaRPr lang="en-US"/>
        </a:p>
      </dgm:t>
    </dgm:pt>
    <dgm:pt modelId="{660836E9-765A-4222-AE84-69E41E59AEAE}" type="sibTrans" cxnId="{3D797F7C-AC22-4BB8-BC1F-51A86DFF90D0}">
      <dgm:prSet/>
      <dgm:spPr/>
      <dgm:t>
        <a:bodyPr/>
        <a:lstStyle/>
        <a:p>
          <a:endParaRPr lang="en-US"/>
        </a:p>
      </dgm:t>
    </dgm:pt>
    <dgm:pt modelId="{3224C04D-E2C2-4F9D-A9CB-5B24399D9558}">
      <dgm:prSet phldrT="[Text]"/>
      <dgm:spPr/>
      <dgm:t>
        <a:bodyPr/>
        <a:lstStyle/>
        <a:p>
          <a:r>
            <a:rPr lang="en-US"/>
            <a:t>Explore/Interact with Objects/Flashlight</a:t>
          </a:r>
        </a:p>
      </dgm:t>
    </dgm:pt>
    <dgm:pt modelId="{4D6C4F49-543B-4B46-AECA-16DF323EC5F0}" type="parTrans" cxnId="{5150AD7F-E988-4AB5-99E6-859C47BAC842}">
      <dgm:prSet/>
      <dgm:spPr/>
      <dgm:t>
        <a:bodyPr/>
        <a:lstStyle/>
        <a:p>
          <a:endParaRPr lang="en-US"/>
        </a:p>
      </dgm:t>
    </dgm:pt>
    <dgm:pt modelId="{14A04053-C969-4156-9ECA-C3658708B224}" type="sibTrans" cxnId="{5150AD7F-E988-4AB5-99E6-859C47BAC842}">
      <dgm:prSet/>
      <dgm:spPr/>
      <dgm:t>
        <a:bodyPr/>
        <a:lstStyle/>
        <a:p>
          <a:endParaRPr lang="en-US"/>
        </a:p>
      </dgm:t>
    </dgm:pt>
    <dgm:pt modelId="{4C6D7571-C524-43DD-ABA4-66DF8E0799A3}">
      <dgm:prSet phldrT="[Text]"/>
      <dgm:spPr/>
      <dgm:t>
        <a:bodyPr/>
        <a:lstStyle/>
        <a:p>
          <a:r>
            <a:rPr lang="en-US"/>
            <a:t>Use Carrier</a:t>
          </a:r>
        </a:p>
      </dgm:t>
    </dgm:pt>
    <dgm:pt modelId="{47B3780B-0F1F-4890-AD3B-76DF90CE9659}" type="parTrans" cxnId="{82062FAA-22E7-4C77-9980-C414E405142B}">
      <dgm:prSet/>
      <dgm:spPr/>
      <dgm:t>
        <a:bodyPr/>
        <a:lstStyle/>
        <a:p>
          <a:endParaRPr lang="en-US"/>
        </a:p>
      </dgm:t>
    </dgm:pt>
    <dgm:pt modelId="{BA4E3909-2300-4CBA-88C2-B524BA54A7C2}" type="sibTrans" cxnId="{82062FAA-22E7-4C77-9980-C414E405142B}">
      <dgm:prSet/>
      <dgm:spPr/>
      <dgm:t>
        <a:bodyPr/>
        <a:lstStyle/>
        <a:p>
          <a:endParaRPr lang="en-US"/>
        </a:p>
      </dgm:t>
    </dgm:pt>
    <dgm:pt modelId="{4F76121C-FDCC-4C98-B777-E58749CA3E17}">
      <dgm:prSet phldrT="[Text]"/>
      <dgm:spPr/>
      <dgm:t>
        <a:bodyPr/>
        <a:lstStyle/>
        <a:p>
          <a:r>
            <a:rPr lang="en-US" altLang="zh-CN"/>
            <a:t>Interact/Collect Supply</a:t>
          </a:r>
          <a:endParaRPr lang="en-US"/>
        </a:p>
      </dgm:t>
    </dgm:pt>
    <dgm:pt modelId="{F9F46181-6B18-4CAF-8F89-B2C1E874A7E1}" type="parTrans" cxnId="{50878F5F-DF06-46FF-B5B8-535B92A68EB9}">
      <dgm:prSet/>
      <dgm:spPr/>
      <dgm:t>
        <a:bodyPr/>
        <a:lstStyle/>
        <a:p>
          <a:endParaRPr lang="en-US"/>
        </a:p>
      </dgm:t>
    </dgm:pt>
    <dgm:pt modelId="{45A657A8-6164-4ED2-9702-3644DBD89A60}" type="sibTrans" cxnId="{50878F5F-DF06-46FF-B5B8-535B92A68EB9}">
      <dgm:prSet/>
      <dgm:spPr/>
      <dgm:t>
        <a:bodyPr/>
        <a:lstStyle/>
        <a:p>
          <a:endParaRPr lang="en-US"/>
        </a:p>
      </dgm:t>
    </dgm:pt>
    <dgm:pt modelId="{2B28E4CE-5A13-4BBD-8390-E04A80190A5D}" type="pres">
      <dgm:prSet presAssocID="{B35665DA-DC7E-4786-997E-5BF13AD2993E}" presName="cycle" presStyleCnt="0">
        <dgm:presLayoutVars>
          <dgm:dir/>
          <dgm:resizeHandles val="exact"/>
        </dgm:presLayoutVars>
      </dgm:prSet>
      <dgm:spPr/>
    </dgm:pt>
    <dgm:pt modelId="{C38589AC-B0C1-4608-BFFB-60BB4F763A4C}" type="pres">
      <dgm:prSet presAssocID="{C8CE2C4C-BDE9-4D03-9318-91A55BB602EA}" presName="node" presStyleLbl="node1" presStyleIdx="0" presStyleCnt="6">
        <dgm:presLayoutVars>
          <dgm:bulletEnabled val="1"/>
        </dgm:presLayoutVars>
      </dgm:prSet>
      <dgm:spPr/>
    </dgm:pt>
    <dgm:pt modelId="{C66E3CF1-730D-4894-984A-92E22D4DEAE6}" type="pres">
      <dgm:prSet presAssocID="{E95E0883-44C4-4759-A08F-F3EC6CD401FD}" presName="sibTrans" presStyleLbl="sibTrans2D1" presStyleIdx="0" presStyleCnt="6"/>
      <dgm:spPr/>
    </dgm:pt>
    <dgm:pt modelId="{B936456C-B874-4473-AD03-A2FDC7958167}" type="pres">
      <dgm:prSet presAssocID="{E95E0883-44C4-4759-A08F-F3EC6CD401FD}" presName="connectorText" presStyleLbl="sibTrans2D1" presStyleIdx="0" presStyleCnt="6"/>
      <dgm:spPr/>
    </dgm:pt>
    <dgm:pt modelId="{C3F0D376-D435-4659-99BA-06521F25DD15}" type="pres">
      <dgm:prSet presAssocID="{3224C04D-E2C2-4F9D-A9CB-5B24399D9558}" presName="node" presStyleLbl="node1" presStyleIdx="1" presStyleCnt="6">
        <dgm:presLayoutVars>
          <dgm:bulletEnabled val="1"/>
        </dgm:presLayoutVars>
      </dgm:prSet>
      <dgm:spPr/>
    </dgm:pt>
    <dgm:pt modelId="{9FFAD67F-6847-4287-B879-722730A41604}" type="pres">
      <dgm:prSet presAssocID="{14A04053-C969-4156-9ECA-C3658708B224}" presName="sibTrans" presStyleLbl="sibTrans2D1" presStyleIdx="1" presStyleCnt="6"/>
      <dgm:spPr/>
    </dgm:pt>
    <dgm:pt modelId="{163170B1-1066-4F43-A882-18669E694BA5}" type="pres">
      <dgm:prSet presAssocID="{14A04053-C969-4156-9ECA-C3658708B224}" presName="connectorText" presStyleLbl="sibTrans2D1" presStyleIdx="1" presStyleCnt="6"/>
      <dgm:spPr/>
    </dgm:pt>
    <dgm:pt modelId="{B44C5DC8-BCBF-4BB6-A25C-75951C60AEC8}" type="pres">
      <dgm:prSet presAssocID="{2D94218B-5F90-4CEF-B7FD-812699BB8491}" presName="node" presStyleLbl="node1" presStyleIdx="2" presStyleCnt="6">
        <dgm:presLayoutVars>
          <dgm:bulletEnabled val="1"/>
        </dgm:presLayoutVars>
      </dgm:prSet>
      <dgm:spPr/>
    </dgm:pt>
    <dgm:pt modelId="{654E7CED-D8A2-4BA2-A650-E31DEA08A2CA}" type="pres">
      <dgm:prSet presAssocID="{40606AA5-0039-4A26-9673-553E3E3D6C15}" presName="sibTrans" presStyleLbl="sibTrans2D1" presStyleIdx="2" presStyleCnt="6"/>
      <dgm:spPr/>
    </dgm:pt>
    <dgm:pt modelId="{A3FB88F9-4E6C-41B7-AAD7-A068E3C78B00}" type="pres">
      <dgm:prSet presAssocID="{40606AA5-0039-4A26-9673-553E3E3D6C15}" presName="connectorText" presStyleLbl="sibTrans2D1" presStyleIdx="2" presStyleCnt="6"/>
      <dgm:spPr/>
    </dgm:pt>
    <dgm:pt modelId="{3889D48B-2DDE-4D47-8634-3CB7190735C0}" type="pres">
      <dgm:prSet presAssocID="{4F76121C-FDCC-4C98-B777-E58749CA3E17}" presName="node" presStyleLbl="node1" presStyleIdx="3" presStyleCnt="6">
        <dgm:presLayoutVars>
          <dgm:bulletEnabled val="1"/>
        </dgm:presLayoutVars>
      </dgm:prSet>
      <dgm:spPr/>
    </dgm:pt>
    <dgm:pt modelId="{029B250F-115F-4772-B896-6F4829FD0E66}" type="pres">
      <dgm:prSet presAssocID="{45A657A8-6164-4ED2-9702-3644DBD89A60}" presName="sibTrans" presStyleLbl="sibTrans2D1" presStyleIdx="3" presStyleCnt="6"/>
      <dgm:spPr/>
    </dgm:pt>
    <dgm:pt modelId="{222D337D-9DB6-44F2-82B5-CDBB7D405762}" type="pres">
      <dgm:prSet presAssocID="{45A657A8-6164-4ED2-9702-3644DBD89A60}" presName="connectorText" presStyleLbl="sibTrans2D1" presStyleIdx="3" presStyleCnt="6"/>
      <dgm:spPr/>
    </dgm:pt>
    <dgm:pt modelId="{FE6D9A74-4EB5-4CCF-A218-04DFFAFFF95E}" type="pres">
      <dgm:prSet presAssocID="{CF43DBFD-921D-4993-93CF-8A88D8A4F999}" presName="node" presStyleLbl="node1" presStyleIdx="4" presStyleCnt="6">
        <dgm:presLayoutVars>
          <dgm:bulletEnabled val="1"/>
        </dgm:presLayoutVars>
      </dgm:prSet>
      <dgm:spPr/>
    </dgm:pt>
    <dgm:pt modelId="{5D068BD5-E7DB-4B62-A275-BB83692EAA74}" type="pres">
      <dgm:prSet presAssocID="{660836E9-765A-4222-AE84-69E41E59AEAE}" presName="sibTrans" presStyleLbl="sibTrans2D1" presStyleIdx="4" presStyleCnt="6"/>
      <dgm:spPr/>
    </dgm:pt>
    <dgm:pt modelId="{3B72F124-B4BF-43DF-9AC2-E0CE513EB6BA}" type="pres">
      <dgm:prSet presAssocID="{660836E9-765A-4222-AE84-69E41E59AEAE}" presName="connectorText" presStyleLbl="sibTrans2D1" presStyleIdx="4" presStyleCnt="6"/>
      <dgm:spPr/>
    </dgm:pt>
    <dgm:pt modelId="{EA0A51EB-D46E-4B72-9042-72377CCDF738}" type="pres">
      <dgm:prSet presAssocID="{4C6D7571-C524-43DD-ABA4-66DF8E0799A3}" presName="node" presStyleLbl="node1" presStyleIdx="5" presStyleCnt="6">
        <dgm:presLayoutVars>
          <dgm:bulletEnabled val="1"/>
        </dgm:presLayoutVars>
      </dgm:prSet>
      <dgm:spPr/>
    </dgm:pt>
    <dgm:pt modelId="{ED19D675-5979-4DFF-970C-285940EABB87}" type="pres">
      <dgm:prSet presAssocID="{BA4E3909-2300-4CBA-88C2-B524BA54A7C2}" presName="sibTrans" presStyleLbl="sibTrans2D1" presStyleIdx="5" presStyleCnt="6"/>
      <dgm:spPr/>
    </dgm:pt>
    <dgm:pt modelId="{EAF7A705-3C9B-4D38-8C8F-8D560EA55B08}" type="pres">
      <dgm:prSet presAssocID="{BA4E3909-2300-4CBA-88C2-B524BA54A7C2}" presName="connectorText" presStyleLbl="sibTrans2D1" presStyleIdx="5" presStyleCnt="6"/>
      <dgm:spPr/>
    </dgm:pt>
  </dgm:ptLst>
  <dgm:cxnLst>
    <dgm:cxn modelId="{6A0BB209-1A8F-436A-8118-436D50F82549}" type="presOf" srcId="{660836E9-765A-4222-AE84-69E41E59AEAE}" destId="{5D068BD5-E7DB-4B62-A275-BB83692EAA74}" srcOrd="0" destOrd="0" presId="urn:microsoft.com/office/officeart/2005/8/layout/cycle2"/>
    <dgm:cxn modelId="{1CB26C0B-6614-47ED-A846-D25B9B12C48C}" type="presOf" srcId="{4C6D7571-C524-43DD-ABA4-66DF8E0799A3}" destId="{EA0A51EB-D46E-4B72-9042-72377CCDF738}" srcOrd="0" destOrd="0" presId="urn:microsoft.com/office/officeart/2005/8/layout/cycle2"/>
    <dgm:cxn modelId="{DDE1FD10-BE79-4E9C-9F23-D50E8AC1D893}" type="presOf" srcId="{C8CE2C4C-BDE9-4D03-9318-91A55BB602EA}" destId="{C38589AC-B0C1-4608-BFFB-60BB4F763A4C}" srcOrd="0" destOrd="0" presId="urn:microsoft.com/office/officeart/2005/8/layout/cycle2"/>
    <dgm:cxn modelId="{C9A6052A-65D9-4C15-99D3-2398F4EB5817}" type="presOf" srcId="{4F76121C-FDCC-4C98-B777-E58749CA3E17}" destId="{3889D48B-2DDE-4D47-8634-3CB7190735C0}" srcOrd="0" destOrd="0" presId="urn:microsoft.com/office/officeart/2005/8/layout/cycle2"/>
    <dgm:cxn modelId="{C9832B3F-C95E-4FA1-AA4D-97F76009BD02}" type="presOf" srcId="{2D94218B-5F90-4CEF-B7FD-812699BB8491}" destId="{B44C5DC8-BCBF-4BB6-A25C-75951C60AEC8}" srcOrd="0" destOrd="0" presId="urn:microsoft.com/office/officeart/2005/8/layout/cycle2"/>
    <dgm:cxn modelId="{9E631140-AE8A-495D-9D22-4A1880448F30}" type="presOf" srcId="{E95E0883-44C4-4759-A08F-F3EC6CD401FD}" destId="{B936456C-B874-4473-AD03-A2FDC7958167}" srcOrd="1" destOrd="0" presId="urn:microsoft.com/office/officeart/2005/8/layout/cycle2"/>
    <dgm:cxn modelId="{6864E45D-ABBD-43BF-AD31-4D6B7E0BC349}" type="presOf" srcId="{45A657A8-6164-4ED2-9702-3644DBD89A60}" destId="{029B250F-115F-4772-B896-6F4829FD0E66}" srcOrd="0" destOrd="0" presId="urn:microsoft.com/office/officeart/2005/8/layout/cycle2"/>
    <dgm:cxn modelId="{50878F5F-DF06-46FF-B5B8-535B92A68EB9}" srcId="{B35665DA-DC7E-4786-997E-5BF13AD2993E}" destId="{4F76121C-FDCC-4C98-B777-E58749CA3E17}" srcOrd="3" destOrd="0" parTransId="{F9F46181-6B18-4CAF-8F89-B2C1E874A7E1}" sibTransId="{45A657A8-6164-4ED2-9702-3644DBD89A60}"/>
    <dgm:cxn modelId="{F1B3F34B-C5A9-4919-8328-9C5125F2EE39}" type="presOf" srcId="{40606AA5-0039-4A26-9673-553E3E3D6C15}" destId="{A3FB88F9-4E6C-41B7-AAD7-A068E3C78B00}" srcOrd="1" destOrd="0" presId="urn:microsoft.com/office/officeart/2005/8/layout/cycle2"/>
    <dgm:cxn modelId="{997E6070-C9CF-4429-A7DC-9B4919077E8E}" srcId="{B35665DA-DC7E-4786-997E-5BF13AD2993E}" destId="{2D94218B-5F90-4CEF-B7FD-812699BB8491}" srcOrd="2" destOrd="0" parTransId="{6C9FE077-A164-4D94-BFCE-F6987850D59A}" sibTransId="{40606AA5-0039-4A26-9673-553E3E3D6C15}"/>
    <dgm:cxn modelId="{38104E73-0FCC-4C4C-8137-E552B4D88C09}" type="presOf" srcId="{14A04053-C969-4156-9ECA-C3658708B224}" destId="{163170B1-1066-4F43-A882-18669E694BA5}" srcOrd="1" destOrd="0" presId="urn:microsoft.com/office/officeart/2005/8/layout/cycle2"/>
    <dgm:cxn modelId="{3D797F7C-AC22-4BB8-BC1F-51A86DFF90D0}" srcId="{B35665DA-DC7E-4786-997E-5BF13AD2993E}" destId="{CF43DBFD-921D-4993-93CF-8A88D8A4F999}" srcOrd="4" destOrd="0" parTransId="{0E844584-FDFF-4E31-924D-D1404718305C}" sibTransId="{660836E9-765A-4222-AE84-69E41E59AEAE}"/>
    <dgm:cxn modelId="{5150AD7F-E988-4AB5-99E6-859C47BAC842}" srcId="{B35665DA-DC7E-4786-997E-5BF13AD2993E}" destId="{3224C04D-E2C2-4F9D-A9CB-5B24399D9558}" srcOrd="1" destOrd="0" parTransId="{4D6C4F49-543B-4B46-AECA-16DF323EC5F0}" sibTransId="{14A04053-C969-4156-9ECA-C3658708B224}"/>
    <dgm:cxn modelId="{9FD0AC84-D047-4F57-959E-5E49AB7A7A2A}" type="presOf" srcId="{14A04053-C969-4156-9ECA-C3658708B224}" destId="{9FFAD67F-6847-4287-B879-722730A41604}" srcOrd="0" destOrd="0" presId="urn:microsoft.com/office/officeart/2005/8/layout/cycle2"/>
    <dgm:cxn modelId="{3B808C91-5B4E-4765-B8F5-8DC3796A7B33}" srcId="{B35665DA-DC7E-4786-997E-5BF13AD2993E}" destId="{C8CE2C4C-BDE9-4D03-9318-91A55BB602EA}" srcOrd="0" destOrd="0" parTransId="{D9A105FD-0C15-4405-BE84-07719C30742B}" sibTransId="{E95E0883-44C4-4759-A08F-F3EC6CD401FD}"/>
    <dgm:cxn modelId="{81F02398-7470-4D28-AF8B-11C6727A61E8}" type="presOf" srcId="{40606AA5-0039-4A26-9673-553E3E3D6C15}" destId="{654E7CED-D8A2-4BA2-A650-E31DEA08A2CA}" srcOrd="0" destOrd="0" presId="urn:microsoft.com/office/officeart/2005/8/layout/cycle2"/>
    <dgm:cxn modelId="{24F764A2-51DD-4685-A10F-AF073CFBF833}" type="presOf" srcId="{E95E0883-44C4-4759-A08F-F3EC6CD401FD}" destId="{C66E3CF1-730D-4894-984A-92E22D4DEAE6}" srcOrd="0" destOrd="0" presId="urn:microsoft.com/office/officeart/2005/8/layout/cycle2"/>
    <dgm:cxn modelId="{5D74ECA3-0ADA-4100-A88F-73A49286CB83}" type="presOf" srcId="{BA4E3909-2300-4CBA-88C2-B524BA54A7C2}" destId="{ED19D675-5979-4DFF-970C-285940EABB87}" srcOrd="0" destOrd="0" presId="urn:microsoft.com/office/officeart/2005/8/layout/cycle2"/>
    <dgm:cxn modelId="{D373C7A8-88E0-4D7B-87DF-0E12E580D97E}" type="presOf" srcId="{B35665DA-DC7E-4786-997E-5BF13AD2993E}" destId="{2B28E4CE-5A13-4BBD-8390-E04A80190A5D}" srcOrd="0" destOrd="0" presId="urn:microsoft.com/office/officeart/2005/8/layout/cycle2"/>
    <dgm:cxn modelId="{82062FAA-22E7-4C77-9980-C414E405142B}" srcId="{B35665DA-DC7E-4786-997E-5BF13AD2993E}" destId="{4C6D7571-C524-43DD-ABA4-66DF8E0799A3}" srcOrd="5" destOrd="0" parTransId="{47B3780B-0F1F-4890-AD3B-76DF90CE9659}" sibTransId="{BA4E3909-2300-4CBA-88C2-B524BA54A7C2}"/>
    <dgm:cxn modelId="{25425AAE-A3E7-43AC-992D-51E1CC813720}" type="presOf" srcId="{BA4E3909-2300-4CBA-88C2-B524BA54A7C2}" destId="{EAF7A705-3C9B-4D38-8C8F-8D560EA55B08}" srcOrd="1" destOrd="0" presId="urn:microsoft.com/office/officeart/2005/8/layout/cycle2"/>
    <dgm:cxn modelId="{AE6D7BB3-5C01-477C-A487-6A91D049CAC6}" type="presOf" srcId="{CF43DBFD-921D-4993-93CF-8A88D8A4F999}" destId="{FE6D9A74-4EB5-4CCF-A218-04DFFAFFF95E}" srcOrd="0" destOrd="0" presId="urn:microsoft.com/office/officeart/2005/8/layout/cycle2"/>
    <dgm:cxn modelId="{50CA14EB-9838-486E-8166-E6025F335517}" type="presOf" srcId="{3224C04D-E2C2-4F9D-A9CB-5B24399D9558}" destId="{C3F0D376-D435-4659-99BA-06521F25DD15}" srcOrd="0" destOrd="0" presId="urn:microsoft.com/office/officeart/2005/8/layout/cycle2"/>
    <dgm:cxn modelId="{BE7F4EF6-112E-4E20-AB5A-F12685122E5C}" type="presOf" srcId="{45A657A8-6164-4ED2-9702-3644DBD89A60}" destId="{222D337D-9DB6-44F2-82B5-CDBB7D405762}" srcOrd="1" destOrd="0" presId="urn:microsoft.com/office/officeart/2005/8/layout/cycle2"/>
    <dgm:cxn modelId="{68D85AFA-7033-47F3-A2A2-B54F4584539D}" type="presOf" srcId="{660836E9-765A-4222-AE84-69E41E59AEAE}" destId="{3B72F124-B4BF-43DF-9AC2-E0CE513EB6BA}" srcOrd="1" destOrd="0" presId="urn:microsoft.com/office/officeart/2005/8/layout/cycle2"/>
    <dgm:cxn modelId="{91441189-F04D-46BB-BC02-FC1EA2CE5BFC}" type="presParOf" srcId="{2B28E4CE-5A13-4BBD-8390-E04A80190A5D}" destId="{C38589AC-B0C1-4608-BFFB-60BB4F763A4C}" srcOrd="0" destOrd="0" presId="urn:microsoft.com/office/officeart/2005/8/layout/cycle2"/>
    <dgm:cxn modelId="{3479AE3A-2EA1-4E75-8F8D-09B1B4968D65}" type="presParOf" srcId="{2B28E4CE-5A13-4BBD-8390-E04A80190A5D}" destId="{C66E3CF1-730D-4894-984A-92E22D4DEAE6}" srcOrd="1" destOrd="0" presId="urn:microsoft.com/office/officeart/2005/8/layout/cycle2"/>
    <dgm:cxn modelId="{AE4FDA90-B04A-4EDE-9648-0D78A6E1CB2F}" type="presParOf" srcId="{C66E3CF1-730D-4894-984A-92E22D4DEAE6}" destId="{B936456C-B874-4473-AD03-A2FDC7958167}" srcOrd="0" destOrd="0" presId="urn:microsoft.com/office/officeart/2005/8/layout/cycle2"/>
    <dgm:cxn modelId="{6FA4B19D-B317-40C6-A778-E9447C3DCAB6}" type="presParOf" srcId="{2B28E4CE-5A13-4BBD-8390-E04A80190A5D}" destId="{C3F0D376-D435-4659-99BA-06521F25DD15}" srcOrd="2" destOrd="0" presId="urn:microsoft.com/office/officeart/2005/8/layout/cycle2"/>
    <dgm:cxn modelId="{23443CAD-3689-44A4-87D6-7EBB79BB1F9F}" type="presParOf" srcId="{2B28E4CE-5A13-4BBD-8390-E04A80190A5D}" destId="{9FFAD67F-6847-4287-B879-722730A41604}" srcOrd="3" destOrd="0" presId="urn:microsoft.com/office/officeart/2005/8/layout/cycle2"/>
    <dgm:cxn modelId="{824A8B14-5786-480E-A1DE-DC469B1D3341}" type="presParOf" srcId="{9FFAD67F-6847-4287-B879-722730A41604}" destId="{163170B1-1066-4F43-A882-18669E694BA5}" srcOrd="0" destOrd="0" presId="urn:microsoft.com/office/officeart/2005/8/layout/cycle2"/>
    <dgm:cxn modelId="{13F45B73-7318-4E82-BC79-A644B54DBA4C}" type="presParOf" srcId="{2B28E4CE-5A13-4BBD-8390-E04A80190A5D}" destId="{B44C5DC8-BCBF-4BB6-A25C-75951C60AEC8}" srcOrd="4" destOrd="0" presId="urn:microsoft.com/office/officeart/2005/8/layout/cycle2"/>
    <dgm:cxn modelId="{0240BEBE-6566-4D9F-8F62-050822FD9C60}" type="presParOf" srcId="{2B28E4CE-5A13-4BBD-8390-E04A80190A5D}" destId="{654E7CED-D8A2-4BA2-A650-E31DEA08A2CA}" srcOrd="5" destOrd="0" presId="urn:microsoft.com/office/officeart/2005/8/layout/cycle2"/>
    <dgm:cxn modelId="{EACCB562-BDE7-46C7-8FFD-02D0BB226993}" type="presParOf" srcId="{654E7CED-D8A2-4BA2-A650-E31DEA08A2CA}" destId="{A3FB88F9-4E6C-41B7-AAD7-A068E3C78B00}" srcOrd="0" destOrd="0" presId="urn:microsoft.com/office/officeart/2005/8/layout/cycle2"/>
    <dgm:cxn modelId="{40AA0072-9AE9-4949-94FC-9C3D8D8F2F05}" type="presParOf" srcId="{2B28E4CE-5A13-4BBD-8390-E04A80190A5D}" destId="{3889D48B-2DDE-4D47-8634-3CB7190735C0}" srcOrd="6" destOrd="0" presId="urn:microsoft.com/office/officeart/2005/8/layout/cycle2"/>
    <dgm:cxn modelId="{D324669C-2A28-4466-8D45-A2F34B7A1AC2}" type="presParOf" srcId="{2B28E4CE-5A13-4BBD-8390-E04A80190A5D}" destId="{029B250F-115F-4772-B896-6F4829FD0E66}" srcOrd="7" destOrd="0" presId="urn:microsoft.com/office/officeart/2005/8/layout/cycle2"/>
    <dgm:cxn modelId="{8C915DAB-2A63-42CE-9D8D-4F2FE288AD04}" type="presParOf" srcId="{029B250F-115F-4772-B896-6F4829FD0E66}" destId="{222D337D-9DB6-44F2-82B5-CDBB7D405762}" srcOrd="0" destOrd="0" presId="urn:microsoft.com/office/officeart/2005/8/layout/cycle2"/>
    <dgm:cxn modelId="{364B27EA-925F-4295-9772-15D74A3D258E}" type="presParOf" srcId="{2B28E4CE-5A13-4BBD-8390-E04A80190A5D}" destId="{FE6D9A74-4EB5-4CCF-A218-04DFFAFFF95E}" srcOrd="8" destOrd="0" presId="urn:microsoft.com/office/officeart/2005/8/layout/cycle2"/>
    <dgm:cxn modelId="{855E39C4-9698-4557-A42A-D4D7ADBA2F82}" type="presParOf" srcId="{2B28E4CE-5A13-4BBD-8390-E04A80190A5D}" destId="{5D068BD5-E7DB-4B62-A275-BB83692EAA74}" srcOrd="9" destOrd="0" presId="urn:microsoft.com/office/officeart/2005/8/layout/cycle2"/>
    <dgm:cxn modelId="{C707B4BD-2F70-4742-ADC9-D1DAB5D71D57}" type="presParOf" srcId="{5D068BD5-E7DB-4B62-A275-BB83692EAA74}" destId="{3B72F124-B4BF-43DF-9AC2-E0CE513EB6BA}" srcOrd="0" destOrd="0" presId="urn:microsoft.com/office/officeart/2005/8/layout/cycle2"/>
    <dgm:cxn modelId="{8561ECC8-FBDB-4BF4-BE9A-CAFB986AC5B9}" type="presParOf" srcId="{2B28E4CE-5A13-4BBD-8390-E04A80190A5D}" destId="{EA0A51EB-D46E-4B72-9042-72377CCDF738}" srcOrd="10" destOrd="0" presId="urn:microsoft.com/office/officeart/2005/8/layout/cycle2"/>
    <dgm:cxn modelId="{6FC337FA-A65C-4709-AE6F-841A2F883F99}" type="presParOf" srcId="{2B28E4CE-5A13-4BBD-8390-E04A80190A5D}" destId="{ED19D675-5979-4DFF-970C-285940EABB87}" srcOrd="11" destOrd="0" presId="urn:microsoft.com/office/officeart/2005/8/layout/cycle2"/>
    <dgm:cxn modelId="{6892B3D3-0F44-479D-97EA-0A9DBA471B1E}" type="presParOf" srcId="{ED19D675-5979-4DFF-970C-285940EABB87}" destId="{EAF7A705-3C9B-4D38-8C8F-8D560EA55B08}" srcOrd="0" destOrd="0" presId="urn:microsoft.com/office/officeart/2005/8/layout/cycle2"/>
  </dgm:cxnLst>
  <dgm:bg/>
  <dgm:whole/>
  <dgm:extLst>
    <a:ext uri="http://schemas.microsoft.com/office/drawing/2008/diagram">
      <dsp:dataModelExt xmlns:dsp="http://schemas.microsoft.com/office/drawing/2008/diagram" relId="rId15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B35665DA-DC7E-4786-997E-5BF13AD2993E}" type="doc">
      <dgm:prSet loTypeId="urn:microsoft.com/office/officeart/2005/8/layout/cycle2" loCatId="cycle" qsTypeId="urn:microsoft.com/office/officeart/2005/8/quickstyle/simple1" qsCatId="simple" csTypeId="urn:microsoft.com/office/officeart/2005/8/colors/accent1_3" csCatId="accent1" phldr="1"/>
      <dgm:spPr/>
      <dgm:t>
        <a:bodyPr/>
        <a:lstStyle/>
        <a:p>
          <a:endParaRPr lang="en-US"/>
        </a:p>
      </dgm:t>
    </dgm:pt>
    <dgm:pt modelId="{C8CE2C4C-BDE9-4D03-9318-91A55BB602EA}">
      <dgm:prSet phldrT="[Text]"/>
      <dgm:spPr/>
      <dgm:t>
        <a:bodyPr/>
        <a:lstStyle/>
        <a:p>
          <a:r>
            <a:rPr lang="en-US"/>
            <a:t>Encounter New Weapon/Skill/Enemy</a:t>
          </a:r>
        </a:p>
      </dgm:t>
    </dgm:pt>
    <dgm:pt modelId="{D9A105FD-0C15-4405-BE84-07719C30742B}" type="parTrans" cxnId="{3B808C91-5B4E-4765-B8F5-8DC3796A7B33}">
      <dgm:prSet/>
      <dgm:spPr/>
      <dgm:t>
        <a:bodyPr/>
        <a:lstStyle/>
        <a:p>
          <a:endParaRPr lang="en-US"/>
        </a:p>
      </dgm:t>
    </dgm:pt>
    <dgm:pt modelId="{E95E0883-44C4-4759-A08F-F3EC6CD401FD}" type="sibTrans" cxnId="{3B808C91-5B4E-4765-B8F5-8DC3796A7B33}">
      <dgm:prSet/>
      <dgm:spPr/>
      <dgm:t>
        <a:bodyPr/>
        <a:lstStyle/>
        <a:p>
          <a:endParaRPr lang="en-US"/>
        </a:p>
      </dgm:t>
    </dgm:pt>
    <dgm:pt modelId="{2D94218B-5F90-4CEF-B7FD-812699BB8491}">
      <dgm:prSet phldrT="[Text]"/>
      <dgm:spPr/>
      <dgm:t>
        <a:bodyPr/>
        <a:lstStyle/>
        <a:p>
          <a:r>
            <a:rPr lang="en-US"/>
            <a:t>Kill Enemies for Further Exploration</a:t>
          </a:r>
        </a:p>
      </dgm:t>
    </dgm:pt>
    <dgm:pt modelId="{6C9FE077-A164-4D94-BFCE-F6987850D59A}" type="parTrans" cxnId="{997E6070-C9CF-4429-A7DC-9B4919077E8E}">
      <dgm:prSet/>
      <dgm:spPr/>
      <dgm:t>
        <a:bodyPr/>
        <a:lstStyle/>
        <a:p>
          <a:endParaRPr lang="en-US"/>
        </a:p>
      </dgm:t>
    </dgm:pt>
    <dgm:pt modelId="{40606AA5-0039-4A26-9673-553E3E3D6C15}" type="sibTrans" cxnId="{997E6070-C9CF-4429-A7DC-9B4919077E8E}">
      <dgm:prSet/>
      <dgm:spPr/>
      <dgm:t>
        <a:bodyPr/>
        <a:lstStyle/>
        <a:p>
          <a:endParaRPr lang="en-US"/>
        </a:p>
      </dgm:t>
    </dgm:pt>
    <dgm:pt modelId="{EC27878C-F072-4AB8-945F-30A537D59992}">
      <dgm:prSet phldrT="[Text]"/>
      <dgm:spPr/>
      <dgm:t>
        <a:bodyPr/>
        <a:lstStyle/>
        <a:p>
          <a:r>
            <a:rPr lang="en-US"/>
            <a:t>Finish the Chapter</a:t>
          </a:r>
        </a:p>
      </dgm:t>
    </dgm:pt>
    <dgm:pt modelId="{31D11BE8-4F00-4492-BDEA-BB14AFB36456}" type="parTrans" cxnId="{91F7EF1E-4537-4D0F-A014-4A856C6CCAB9}">
      <dgm:prSet/>
      <dgm:spPr/>
      <dgm:t>
        <a:bodyPr/>
        <a:lstStyle/>
        <a:p>
          <a:endParaRPr lang="en-US"/>
        </a:p>
      </dgm:t>
    </dgm:pt>
    <dgm:pt modelId="{BBB7BA93-1E9E-4408-8A1A-9E0E78798DD9}" type="sibTrans" cxnId="{91F7EF1E-4537-4D0F-A014-4A856C6CCAB9}">
      <dgm:prSet/>
      <dgm:spPr/>
      <dgm:t>
        <a:bodyPr/>
        <a:lstStyle/>
        <a:p>
          <a:endParaRPr lang="en-US"/>
        </a:p>
      </dgm:t>
    </dgm:pt>
    <dgm:pt modelId="{CD78E406-E404-46C6-AC90-A118537533E9}">
      <dgm:prSet phldrT="[Text]"/>
      <dgm:spPr/>
      <dgm:t>
        <a:bodyPr/>
        <a:lstStyle/>
        <a:p>
          <a:r>
            <a:rPr lang="en-US"/>
            <a:t>Advance Narrative (with interaction)</a:t>
          </a:r>
        </a:p>
      </dgm:t>
    </dgm:pt>
    <dgm:pt modelId="{5C853889-0887-4E99-A158-E583758E255E}" type="parTrans" cxnId="{AB81939B-A962-49C3-9E4E-34EDF0EBB389}">
      <dgm:prSet/>
      <dgm:spPr/>
      <dgm:t>
        <a:bodyPr/>
        <a:lstStyle/>
        <a:p>
          <a:endParaRPr lang="en-US"/>
        </a:p>
      </dgm:t>
    </dgm:pt>
    <dgm:pt modelId="{471C505E-17AD-49A8-AD9C-6F9D9F6B474F}" type="sibTrans" cxnId="{AB81939B-A962-49C3-9E4E-34EDF0EBB389}">
      <dgm:prSet/>
      <dgm:spPr/>
      <dgm:t>
        <a:bodyPr/>
        <a:lstStyle/>
        <a:p>
          <a:endParaRPr lang="en-US"/>
        </a:p>
      </dgm:t>
    </dgm:pt>
    <dgm:pt modelId="{5F013C71-98EA-4A7A-90C8-B9F92B4A935A}">
      <dgm:prSet phldrT="[Text]"/>
      <dgm:spPr/>
      <dgm:t>
        <a:bodyPr/>
        <a:lstStyle/>
        <a:p>
          <a:r>
            <a:rPr lang="en-US" altLang="zh-CN"/>
            <a:t>Continue Exploration</a:t>
          </a:r>
          <a:endParaRPr lang="en-US"/>
        </a:p>
      </dgm:t>
    </dgm:pt>
    <dgm:pt modelId="{E4DB2FC3-F82E-4DEA-A3F3-A640B4EA750E}" type="parTrans" cxnId="{B8FEBF23-336F-4913-A9D6-544265A168D2}">
      <dgm:prSet/>
      <dgm:spPr/>
      <dgm:t>
        <a:bodyPr/>
        <a:lstStyle/>
        <a:p>
          <a:endParaRPr lang="en-US"/>
        </a:p>
      </dgm:t>
    </dgm:pt>
    <dgm:pt modelId="{224C4005-E945-45E3-965C-768AB64FCB63}" type="sibTrans" cxnId="{B8FEBF23-336F-4913-A9D6-544265A168D2}">
      <dgm:prSet/>
      <dgm:spPr/>
      <dgm:t>
        <a:bodyPr/>
        <a:lstStyle/>
        <a:p>
          <a:endParaRPr lang="en-US"/>
        </a:p>
      </dgm:t>
    </dgm:pt>
    <dgm:pt modelId="{2B28E4CE-5A13-4BBD-8390-E04A80190A5D}" type="pres">
      <dgm:prSet presAssocID="{B35665DA-DC7E-4786-997E-5BF13AD2993E}" presName="cycle" presStyleCnt="0">
        <dgm:presLayoutVars>
          <dgm:dir/>
          <dgm:resizeHandles val="exact"/>
        </dgm:presLayoutVars>
      </dgm:prSet>
      <dgm:spPr/>
    </dgm:pt>
    <dgm:pt modelId="{C38589AC-B0C1-4608-BFFB-60BB4F763A4C}" type="pres">
      <dgm:prSet presAssocID="{C8CE2C4C-BDE9-4D03-9318-91A55BB602EA}" presName="node" presStyleLbl="node1" presStyleIdx="0" presStyleCnt="5">
        <dgm:presLayoutVars>
          <dgm:bulletEnabled val="1"/>
        </dgm:presLayoutVars>
      </dgm:prSet>
      <dgm:spPr/>
    </dgm:pt>
    <dgm:pt modelId="{C66E3CF1-730D-4894-984A-92E22D4DEAE6}" type="pres">
      <dgm:prSet presAssocID="{E95E0883-44C4-4759-A08F-F3EC6CD401FD}" presName="sibTrans" presStyleLbl="sibTrans2D1" presStyleIdx="0" presStyleCnt="5"/>
      <dgm:spPr/>
    </dgm:pt>
    <dgm:pt modelId="{B936456C-B874-4473-AD03-A2FDC7958167}" type="pres">
      <dgm:prSet presAssocID="{E95E0883-44C4-4759-A08F-F3EC6CD401FD}" presName="connectorText" presStyleLbl="sibTrans2D1" presStyleIdx="0" presStyleCnt="5"/>
      <dgm:spPr/>
    </dgm:pt>
    <dgm:pt modelId="{714B5559-5EAC-4BFB-9FF0-E465A2402DD0}" type="pres">
      <dgm:prSet presAssocID="{5F013C71-98EA-4A7A-90C8-B9F92B4A935A}" presName="node" presStyleLbl="node1" presStyleIdx="1" presStyleCnt="5">
        <dgm:presLayoutVars>
          <dgm:bulletEnabled val="1"/>
        </dgm:presLayoutVars>
      </dgm:prSet>
      <dgm:spPr/>
    </dgm:pt>
    <dgm:pt modelId="{EF40ED84-97A9-478C-B4F7-D8D054EAD77F}" type="pres">
      <dgm:prSet presAssocID="{224C4005-E945-45E3-965C-768AB64FCB63}" presName="sibTrans" presStyleLbl="sibTrans2D1" presStyleIdx="1" presStyleCnt="5"/>
      <dgm:spPr/>
    </dgm:pt>
    <dgm:pt modelId="{46D56EDF-44FB-432E-9D97-32A8585FFF5E}" type="pres">
      <dgm:prSet presAssocID="{224C4005-E945-45E3-965C-768AB64FCB63}" presName="connectorText" presStyleLbl="sibTrans2D1" presStyleIdx="1" presStyleCnt="5"/>
      <dgm:spPr/>
    </dgm:pt>
    <dgm:pt modelId="{B44C5DC8-BCBF-4BB6-A25C-75951C60AEC8}" type="pres">
      <dgm:prSet presAssocID="{2D94218B-5F90-4CEF-B7FD-812699BB8491}" presName="node" presStyleLbl="node1" presStyleIdx="2" presStyleCnt="5">
        <dgm:presLayoutVars>
          <dgm:bulletEnabled val="1"/>
        </dgm:presLayoutVars>
      </dgm:prSet>
      <dgm:spPr/>
    </dgm:pt>
    <dgm:pt modelId="{654E7CED-D8A2-4BA2-A650-E31DEA08A2CA}" type="pres">
      <dgm:prSet presAssocID="{40606AA5-0039-4A26-9673-553E3E3D6C15}" presName="sibTrans" presStyleLbl="sibTrans2D1" presStyleIdx="2" presStyleCnt="5"/>
      <dgm:spPr/>
    </dgm:pt>
    <dgm:pt modelId="{A3FB88F9-4E6C-41B7-AAD7-A068E3C78B00}" type="pres">
      <dgm:prSet presAssocID="{40606AA5-0039-4A26-9673-553E3E3D6C15}" presName="connectorText" presStyleLbl="sibTrans2D1" presStyleIdx="2" presStyleCnt="5"/>
      <dgm:spPr/>
    </dgm:pt>
    <dgm:pt modelId="{1D354155-AC57-4640-85EE-F0964298386C}" type="pres">
      <dgm:prSet presAssocID="{EC27878C-F072-4AB8-945F-30A537D59992}" presName="node" presStyleLbl="node1" presStyleIdx="3" presStyleCnt="5">
        <dgm:presLayoutVars>
          <dgm:bulletEnabled val="1"/>
        </dgm:presLayoutVars>
      </dgm:prSet>
      <dgm:spPr/>
    </dgm:pt>
    <dgm:pt modelId="{90BFFABA-09B1-414B-A46E-F5B9A73CE5EB}" type="pres">
      <dgm:prSet presAssocID="{BBB7BA93-1E9E-4408-8A1A-9E0E78798DD9}" presName="sibTrans" presStyleLbl="sibTrans2D1" presStyleIdx="3" presStyleCnt="5"/>
      <dgm:spPr/>
    </dgm:pt>
    <dgm:pt modelId="{175ECF02-B9C5-42BE-B480-8E9DD1BDC605}" type="pres">
      <dgm:prSet presAssocID="{BBB7BA93-1E9E-4408-8A1A-9E0E78798DD9}" presName="connectorText" presStyleLbl="sibTrans2D1" presStyleIdx="3" presStyleCnt="5"/>
      <dgm:spPr/>
    </dgm:pt>
    <dgm:pt modelId="{F98F5B26-9CF3-43B9-95C8-2996F5255616}" type="pres">
      <dgm:prSet presAssocID="{CD78E406-E404-46C6-AC90-A118537533E9}" presName="node" presStyleLbl="node1" presStyleIdx="4" presStyleCnt="5">
        <dgm:presLayoutVars>
          <dgm:bulletEnabled val="1"/>
        </dgm:presLayoutVars>
      </dgm:prSet>
      <dgm:spPr/>
    </dgm:pt>
    <dgm:pt modelId="{D120B52E-C092-4D7B-B27A-4777EA85431D}" type="pres">
      <dgm:prSet presAssocID="{471C505E-17AD-49A8-AD9C-6F9D9F6B474F}" presName="sibTrans" presStyleLbl="sibTrans2D1" presStyleIdx="4" presStyleCnt="5"/>
      <dgm:spPr/>
    </dgm:pt>
    <dgm:pt modelId="{AC485759-0CE6-4B51-852D-22B9FA482C92}" type="pres">
      <dgm:prSet presAssocID="{471C505E-17AD-49A8-AD9C-6F9D9F6B474F}" presName="connectorText" presStyleLbl="sibTrans2D1" presStyleIdx="4" presStyleCnt="5"/>
      <dgm:spPr/>
    </dgm:pt>
  </dgm:ptLst>
  <dgm:cxnLst>
    <dgm:cxn modelId="{DDE1FD10-BE79-4E9C-9F23-D50E8AC1D893}" type="presOf" srcId="{C8CE2C4C-BDE9-4D03-9318-91A55BB602EA}" destId="{C38589AC-B0C1-4608-BFFB-60BB4F763A4C}" srcOrd="0" destOrd="0" presId="urn:microsoft.com/office/officeart/2005/8/layout/cycle2"/>
    <dgm:cxn modelId="{91F7EF1E-4537-4D0F-A014-4A856C6CCAB9}" srcId="{B35665DA-DC7E-4786-997E-5BF13AD2993E}" destId="{EC27878C-F072-4AB8-945F-30A537D59992}" srcOrd="3" destOrd="0" parTransId="{31D11BE8-4F00-4492-BDEA-BB14AFB36456}" sibTransId="{BBB7BA93-1E9E-4408-8A1A-9E0E78798DD9}"/>
    <dgm:cxn modelId="{B8FEBF23-336F-4913-A9D6-544265A168D2}" srcId="{B35665DA-DC7E-4786-997E-5BF13AD2993E}" destId="{5F013C71-98EA-4A7A-90C8-B9F92B4A935A}" srcOrd="1" destOrd="0" parTransId="{E4DB2FC3-F82E-4DEA-A3F3-A640B4EA750E}" sibTransId="{224C4005-E945-45E3-965C-768AB64FCB63}"/>
    <dgm:cxn modelId="{257EB224-DE62-4DC6-83AF-0937B5AE5743}" type="presOf" srcId="{5F013C71-98EA-4A7A-90C8-B9F92B4A935A}" destId="{714B5559-5EAC-4BFB-9FF0-E465A2402DD0}" srcOrd="0" destOrd="0" presId="urn:microsoft.com/office/officeart/2005/8/layout/cycle2"/>
    <dgm:cxn modelId="{38643A2A-1237-4935-8075-6F01B891CD87}" type="presOf" srcId="{224C4005-E945-45E3-965C-768AB64FCB63}" destId="{46D56EDF-44FB-432E-9D97-32A8585FFF5E}" srcOrd="1" destOrd="0" presId="urn:microsoft.com/office/officeart/2005/8/layout/cycle2"/>
    <dgm:cxn modelId="{C9832B3F-C95E-4FA1-AA4D-97F76009BD02}" type="presOf" srcId="{2D94218B-5F90-4CEF-B7FD-812699BB8491}" destId="{B44C5DC8-BCBF-4BB6-A25C-75951C60AEC8}" srcOrd="0" destOrd="0" presId="urn:microsoft.com/office/officeart/2005/8/layout/cycle2"/>
    <dgm:cxn modelId="{7750573F-39F6-433C-9D2C-BBD723E7CBF9}" type="presOf" srcId="{471C505E-17AD-49A8-AD9C-6F9D9F6B474F}" destId="{D120B52E-C092-4D7B-B27A-4777EA85431D}" srcOrd="0" destOrd="0" presId="urn:microsoft.com/office/officeart/2005/8/layout/cycle2"/>
    <dgm:cxn modelId="{9E631140-AE8A-495D-9D22-4A1880448F30}" type="presOf" srcId="{E95E0883-44C4-4759-A08F-F3EC6CD401FD}" destId="{B936456C-B874-4473-AD03-A2FDC7958167}" srcOrd="1" destOrd="0" presId="urn:microsoft.com/office/officeart/2005/8/layout/cycle2"/>
    <dgm:cxn modelId="{6A673A5B-B372-499F-AFD6-DDC47C0367ED}" type="presOf" srcId="{471C505E-17AD-49A8-AD9C-6F9D9F6B474F}" destId="{AC485759-0CE6-4B51-852D-22B9FA482C92}" srcOrd="1" destOrd="0" presId="urn:microsoft.com/office/officeart/2005/8/layout/cycle2"/>
    <dgm:cxn modelId="{F1B3F34B-C5A9-4919-8328-9C5125F2EE39}" type="presOf" srcId="{40606AA5-0039-4A26-9673-553E3E3D6C15}" destId="{A3FB88F9-4E6C-41B7-AAD7-A068E3C78B00}" srcOrd="1" destOrd="0" presId="urn:microsoft.com/office/officeart/2005/8/layout/cycle2"/>
    <dgm:cxn modelId="{997E6070-C9CF-4429-A7DC-9B4919077E8E}" srcId="{B35665DA-DC7E-4786-997E-5BF13AD2993E}" destId="{2D94218B-5F90-4CEF-B7FD-812699BB8491}" srcOrd="2" destOrd="0" parTransId="{6C9FE077-A164-4D94-BFCE-F6987850D59A}" sibTransId="{40606AA5-0039-4A26-9673-553E3E3D6C15}"/>
    <dgm:cxn modelId="{BE9D838A-3CA2-4DED-B7BF-684F4245C09F}" type="presOf" srcId="{CD78E406-E404-46C6-AC90-A118537533E9}" destId="{F98F5B26-9CF3-43B9-95C8-2996F5255616}" srcOrd="0" destOrd="0" presId="urn:microsoft.com/office/officeart/2005/8/layout/cycle2"/>
    <dgm:cxn modelId="{3B808C91-5B4E-4765-B8F5-8DC3796A7B33}" srcId="{B35665DA-DC7E-4786-997E-5BF13AD2993E}" destId="{C8CE2C4C-BDE9-4D03-9318-91A55BB602EA}" srcOrd="0" destOrd="0" parTransId="{D9A105FD-0C15-4405-BE84-07719C30742B}" sibTransId="{E95E0883-44C4-4759-A08F-F3EC6CD401FD}"/>
    <dgm:cxn modelId="{97CB4495-AA95-4758-994B-CA23DC77557D}" type="presOf" srcId="{EC27878C-F072-4AB8-945F-30A537D59992}" destId="{1D354155-AC57-4640-85EE-F0964298386C}" srcOrd="0" destOrd="0" presId="urn:microsoft.com/office/officeart/2005/8/layout/cycle2"/>
    <dgm:cxn modelId="{81F02398-7470-4D28-AF8B-11C6727A61E8}" type="presOf" srcId="{40606AA5-0039-4A26-9673-553E3E3D6C15}" destId="{654E7CED-D8A2-4BA2-A650-E31DEA08A2CA}" srcOrd="0" destOrd="0" presId="urn:microsoft.com/office/officeart/2005/8/layout/cycle2"/>
    <dgm:cxn modelId="{AB81939B-A962-49C3-9E4E-34EDF0EBB389}" srcId="{B35665DA-DC7E-4786-997E-5BF13AD2993E}" destId="{CD78E406-E404-46C6-AC90-A118537533E9}" srcOrd="4" destOrd="0" parTransId="{5C853889-0887-4E99-A158-E583758E255E}" sibTransId="{471C505E-17AD-49A8-AD9C-6F9D9F6B474F}"/>
    <dgm:cxn modelId="{24F764A2-51DD-4685-A10F-AF073CFBF833}" type="presOf" srcId="{E95E0883-44C4-4759-A08F-F3EC6CD401FD}" destId="{C66E3CF1-730D-4894-984A-92E22D4DEAE6}" srcOrd="0" destOrd="0" presId="urn:microsoft.com/office/officeart/2005/8/layout/cycle2"/>
    <dgm:cxn modelId="{D373C7A8-88E0-4D7B-87DF-0E12E580D97E}" type="presOf" srcId="{B35665DA-DC7E-4786-997E-5BF13AD2993E}" destId="{2B28E4CE-5A13-4BBD-8390-E04A80190A5D}" srcOrd="0" destOrd="0" presId="urn:microsoft.com/office/officeart/2005/8/layout/cycle2"/>
    <dgm:cxn modelId="{C7206CCB-B3AA-488A-88D5-0B709D2F9A4E}" type="presOf" srcId="{BBB7BA93-1E9E-4408-8A1A-9E0E78798DD9}" destId="{175ECF02-B9C5-42BE-B480-8E9DD1BDC605}" srcOrd="1" destOrd="0" presId="urn:microsoft.com/office/officeart/2005/8/layout/cycle2"/>
    <dgm:cxn modelId="{283867E3-7F86-46B4-8CDB-E0283B8E3483}" type="presOf" srcId="{224C4005-E945-45E3-965C-768AB64FCB63}" destId="{EF40ED84-97A9-478C-B4F7-D8D054EAD77F}" srcOrd="0" destOrd="0" presId="urn:microsoft.com/office/officeart/2005/8/layout/cycle2"/>
    <dgm:cxn modelId="{D3BEBDF8-4084-4432-802F-95BF3EEF36F5}" type="presOf" srcId="{BBB7BA93-1E9E-4408-8A1A-9E0E78798DD9}" destId="{90BFFABA-09B1-414B-A46E-F5B9A73CE5EB}" srcOrd="0" destOrd="0" presId="urn:microsoft.com/office/officeart/2005/8/layout/cycle2"/>
    <dgm:cxn modelId="{91441189-F04D-46BB-BC02-FC1EA2CE5BFC}" type="presParOf" srcId="{2B28E4CE-5A13-4BBD-8390-E04A80190A5D}" destId="{C38589AC-B0C1-4608-BFFB-60BB4F763A4C}" srcOrd="0" destOrd="0" presId="urn:microsoft.com/office/officeart/2005/8/layout/cycle2"/>
    <dgm:cxn modelId="{3479AE3A-2EA1-4E75-8F8D-09B1B4968D65}" type="presParOf" srcId="{2B28E4CE-5A13-4BBD-8390-E04A80190A5D}" destId="{C66E3CF1-730D-4894-984A-92E22D4DEAE6}" srcOrd="1" destOrd="0" presId="urn:microsoft.com/office/officeart/2005/8/layout/cycle2"/>
    <dgm:cxn modelId="{AE4FDA90-B04A-4EDE-9648-0D78A6E1CB2F}" type="presParOf" srcId="{C66E3CF1-730D-4894-984A-92E22D4DEAE6}" destId="{B936456C-B874-4473-AD03-A2FDC7958167}" srcOrd="0" destOrd="0" presId="urn:microsoft.com/office/officeart/2005/8/layout/cycle2"/>
    <dgm:cxn modelId="{2E21B624-5307-4F18-9639-291CCF88DFF3}" type="presParOf" srcId="{2B28E4CE-5A13-4BBD-8390-E04A80190A5D}" destId="{714B5559-5EAC-4BFB-9FF0-E465A2402DD0}" srcOrd="2" destOrd="0" presId="urn:microsoft.com/office/officeart/2005/8/layout/cycle2"/>
    <dgm:cxn modelId="{813A078A-DD3A-4FE5-A682-64CD87EA5439}" type="presParOf" srcId="{2B28E4CE-5A13-4BBD-8390-E04A80190A5D}" destId="{EF40ED84-97A9-478C-B4F7-D8D054EAD77F}" srcOrd="3" destOrd="0" presId="urn:microsoft.com/office/officeart/2005/8/layout/cycle2"/>
    <dgm:cxn modelId="{18D12780-100A-446C-98A8-6D1689479770}" type="presParOf" srcId="{EF40ED84-97A9-478C-B4F7-D8D054EAD77F}" destId="{46D56EDF-44FB-432E-9D97-32A8585FFF5E}" srcOrd="0" destOrd="0" presId="urn:microsoft.com/office/officeart/2005/8/layout/cycle2"/>
    <dgm:cxn modelId="{13F45B73-7318-4E82-BC79-A644B54DBA4C}" type="presParOf" srcId="{2B28E4CE-5A13-4BBD-8390-E04A80190A5D}" destId="{B44C5DC8-BCBF-4BB6-A25C-75951C60AEC8}" srcOrd="4" destOrd="0" presId="urn:microsoft.com/office/officeart/2005/8/layout/cycle2"/>
    <dgm:cxn modelId="{0240BEBE-6566-4D9F-8F62-050822FD9C60}" type="presParOf" srcId="{2B28E4CE-5A13-4BBD-8390-E04A80190A5D}" destId="{654E7CED-D8A2-4BA2-A650-E31DEA08A2CA}" srcOrd="5" destOrd="0" presId="urn:microsoft.com/office/officeart/2005/8/layout/cycle2"/>
    <dgm:cxn modelId="{EACCB562-BDE7-46C7-8FFD-02D0BB226993}" type="presParOf" srcId="{654E7CED-D8A2-4BA2-A650-E31DEA08A2CA}" destId="{A3FB88F9-4E6C-41B7-AAD7-A068E3C78B00}" srcOrd="0" destOrd="0" presId="urn:microsoft.com/office/officeart/2005/8/layout/cycle2"/>
    <dgm:cxn modelId="{0A373571-AAC2-4633-BF2B-C33DA8FDF614}" type="presParOf" srcId="{2B28E4CE-5A13-4BBD-8390-E04A80190A5D}" destId="{1D354155-AC57-4640-85EE-F0964298386C}" srcOrd="6" destOrd="0" presId="urn:microsoft.com/office/officeart/2005/8/layout/cycle2"/>
    <dgm:cxn modelId="{07094B42-EDF2-4C65-94A2-4547F94FDAE0}" type="presParOf" srcId="{2B28E4CE-5A13-4BBD-8390-E04A80190A5D}" destId="{90BFFABA-09B1-414B-A46E-F5B9A73CE5EB}" srcOrd="7" destOrd="0" presId="urn:microsoft.com/office/officeart/2005/8/layout/cycle2"/>
    <dgm:cxn modelId="{399CA4F7-497F-40C9-A410-D20315CFAF02}" type="presParOf" srcId="{90BFFABA-09B1-414B-A46E-F5B9A73CE5EB}" destId="{175ECF02-B9C5-42BE-B480-8E9DD1BDC605}" srcOrd="0" destOrd="0" presId="urn:microsoft.com/office/officeart/2005/8/layout/cycle2"/>
    <dgm:cxn modelId="{0006ADF9-97CF-47D0-AA18-0A0D0DCA185A}" type="presParOf" srcId="{2B28E4CE-5A13-4BBD-8390-E04A80190A5D}" destId="{F98F5B26-9CF3-43B9-95C8-2996F5255616}" srcOrd="8" destOrd="0" presId="urn:microsoft.com/office/officeart/2005/8/layout/cycle2"/>
    <dgm:cxn modelId="{97CE902B-EA16-4FD8-8D86-59E46012A388}" type="presParOf" srcId="{2B28E4CE-5A13-4BBD-8390-E04A80190A5D}" destId="{D120B52E-C092-4D7B-B27A-4777EA85431D}" srcOrd="9" destOrd="0" presId="urn:microsoft.com/office/officeart/2005/8/layout/cycle2"/>
    <dgm:cxn modelId="{1388D3E3-4395-4452-BEE8-1A1A803B391D}" type="presParOf" srcId="{D120B52E-C092-4D7B-B27A-4777EA85431D}" destId="{AC485759-0CE6-4B51-852D-22B9FA482C92}" srcOrd="0" destOrd="0" presId="urn:microsoft.com/office/officeart/2005/8/layout/cycle2"/>
  </dgm:cxnLst>
  <dgm:bg/>
  <dgm:whole/>
  <dgm:extLst>
    <a:ext uri="http://schemas.microsoft.com/office/drawing/2008/diagram">
      <dsp:dataModelExt xmlns:dsp="http://schemas.microsoft.com/office/drawing/2008/diagram" relId="rId20" minVer="http://schemas.openxmlformats.org/drawingml/2006/diagram"/>
    </a:ext>
  </dgm:extLst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B35665DA-DC7E-4786-997E-5BF13AD2993E}" type="doc">
      <dgm:prSet loTypeId="urn:microsoft.com/office/officeart/2005/8/layout/cycle2" loCatId="cycle" qsTypeId="urn:microsoft.com/office/officeart/2005/8/quickstyle/simple1" qsCatId="simple" csTypeId="urn:microsoft.com/office/officeart/2005/8/colors/accent1_3" csCatId="accent1" phldr="1"/>
      <dgm:spPr/>
      <dgm:t>
        <a:bodyPr/>
        <a:lstStyle/>
        <a:p>
          <a:endParaRPr lang="en-US"/>
        </a:p>
      </dgm:t>
    </dgm:pt>
    <dgm:pt modelId="{CF43DBFD-921D-4993-93CF-8A88D8A4F999}">
      <dgm:prSet phldrT="[Text]"/>
      <dgm:spPr/>
      <dgm:t>
        <a:bodyPr/>
        <a:lstStyle/>
        <a:p>
          <a:r>
            <a:rPr lang="en-US"/>
            <a:t>Finish the Narrative</a:t>
          </a:r>
        </a:p>
      </dgm:t>
    </dgm:pt>
    <dgm:pt modelId="{0E844584-FDFF-4E31-924D-D1404718305C}" type="parTrans" cxnId="{3D797F7C-AC22-4BB8-BC1F-51A86DFF90D0}">
      <dgm:prSet/>
      <dgm:spPr/>
      <dgm:t>
        <a:bodyPr/>
        <a:lstStyle/>
        <a:p>
          <a:endParaRPr lang="en-US"/>
        </a:p>
      </dgm:t>
    </dgm:pt>
    <dgm:pt modelId="{660836E9-765A-4222-AE84-69E41E59AEAE}" type="sibTrans" cxnId="{3D797F7C-AC22-4BB8-BC1F-51A86DFF90D0}">
      <dgm:prSet/>
      <dgm:spPr/>
      <dgm:t>
        <a:bodyPr/>
        <a:lstStyle/>
        <a:p>
          <a:endParaRPr lang="en-US"/>
        </a:p>
      </dgm:t>
    </dgm:pt>
    <dgm:pt modelId="{F6A810A5-5EF2-4781-B3BD-16E98F641208}">
      <dgm:prSet phldrT="[Text]"/>
      <dgm:spPr/>
      <dgm:t>
        <a:bodyPr/>
        <a:lstStyle/>
        <a:p>
          <a:r>
            <a:rPr lang="en-US"/>
            <a:t>Finish the Game</a:t>
          </a:r>
        </a:p>
      </dgm:t>
    </dgm:pt>
    <dgm:pt modelId="{D78D9AFC-1C73-4BC0-AD5C-E00A1350069F}" type="parTrans" cxnId="{D378B77A-721B-4C68-9372-3871581E5F30}">
      <dgm:prSet/>
      <dgm:spPr/>
      <dgm:t>
        <a:bodyPr/>
        <a:lstStyle/>
        <a:p>
          <a:endParaRPr lang="en-US"/>
        </a:p>
      </dgm:t>
    </dgm:pt>
    <dgm:pt modelId="{48A47CD9-C5A5-4AC5-80A2-AC5E942A1E48}" type="sibTrans" cxnId="{D378B77A-721B-4C68-9372-3871581E5F30}">
      <dgm:prSet/>
      <dgm:spPr/>
      <dgm:t>
        <a:bodyPr/>
        <a:lstStyle/>
        <a:p>
          <a:endParaRPr lang="en-US"/>
        </a:p>
      </dgm:t>
    </dgm:pt>
    <dgm:pt modelId="{E6B4E4A8-76C8-4CBD-BA5D-D0AC0C124BF9}">
      <dgm:prSet phldrT="[Text]"/>
      <dgm:spPr/>
      <dgm:t>
        <a:bodyPr/>
        <a:lstStyle/>
        <a:p>
          <a:r>
            <a:rPr lang="en-US"/>
            <a:t>Fulfill Achievements</a:t>
          </a:r>
        </a:p>
      </dgm:t>
    </dgm:pt>
    <dgm:pt modelId="{441F0955-7A42-45DB-BCE5-E72ECC3EDBCC}" type="parTrans" cxnId="{53269370-DE91-479E-A0DB-D08258B9033D}">
      <dgm:prSet/>
      <dgm:spPr/>
      <dgm:t>
        <a:bodyPr/>
        <a:lstStyle/>
        <a:p>
          <a:endParaRPr lang="en-US"/>
        </a:p>
      </dgm:t>
    </dgm:pt>
    <dgm:pt modelId="{C48D3316-DBC5-4AA0-903D-344D549D7496}" type="sibTrans" cxnId="{53269370-DE91-479E-A0DB-D08258B9033D}">
      <dgm:prSet/>
      <dgm:spPr/>
      <dgm:t>
        <a:bodyPr/>
        <a:lstStyle/>
        <a:p>
          <a:endParaRPr lang="en-US"/>
        </a:p>
      </dgm:t>
    </dgm:pt>
    <dgm:pt modelId="{2B28E4CE-5A13-4BBD-8390-E04A80190A5D}" type="pres">
      <dgm:prSet presAssocID="{B35665DA-DC7E-4786-997E-5BF13AD2993E}" presName="cycle" presStyleCnt="0">
        <dgm:presLayoutVars>
          <dgm:dir/>
          <dgm:resizeHandles val="exact"/>
        </dgm:presLayoutVars>
      </dgm:prSet>
      <dgm:spPr/>
    </dgm:pt>
    <dgm:pt modelId="{F742586B-63D8-41C2-A94D-E0BFEBB9D4F9}" type="pres">
      <dgm:prSet presAssocID="{E6B4E4A8-76C8-4CBD-BA5D-D0AC0C124BF9}" presName="node" presStyleLbl="node1" presStyleIdx="0" presStyleCnt="3">
        <dgm:presLayoutVars>
          <dgm:bulletEnabled val="1"/>
        </dgm:presLayoutVars>
      </dgm:prSet>
      <dgm:spPr/>
    </dgm:pt>
    <dgm:pt modelId="{899BEF87-27DC-4D09-88FB-A708D0F4D596}" type="pres">
      <dgm:prSet presAssocID="{C48D3316-DBC5-4AA0-903D-344D549D7496}" presName="sibTrans" presStyleLbl="sibTrans2D1" presStyleIdx="0" presStyleCnt="3"/>
      <dgm:spPr/>
    </dgm:pt>
    <dgm:pt modelId="{26AA2C64-8DDB-4DB6-8F13-40C25EFA6BC2}" type="pres">
      <dgm:prSet presAssocID="{C48D3316-DBC5-4AA0-903D-344D549D7496}" presName="connectorText" presStyleLbl="sibTrans2D1" presStyleIdx="0" presStyleCnt="3"/>
      <dgm:spPr/>
    </dgm:pt>
    <dgm:pt modelId="{FE6D9A74-4EB5-4CCF-A218-04DFFAFFF95E}" type="pres">
      <dgm:prSet presAssocID="{CF43DBFD-921D-4993-93CF-8A88D8A4F999}" presName="node" presStyleLbl="node1" presStyleIdx="1" presStyleCnt="3">
        <dgm:presLayoutVars>
          <dgm:bulletEnabled val="1"/>
        </dgm:presLayoutVars>
      </dgm:prSet>
      <dgm:spPr/>
    </dgm:pt>
    <dgm:pt modelId="{5D068BD5-E7DB-4B62-A275-BB83692EAA74}" type="pres">
      <dgm:prSet presAssocID="{660836E9-765A-4222-AE84-69E41E59AEAE}" presName="sibTrans" presStyleLbl="sibTrans2D1" presStyleIdx="1" presStyleCnt="3"/>
      <dgm:spPr/>
    </dgm:pt>
    <dgm:pt modelId="{3B72F124-B4BF-43DF-9AC2-E0CE513EB6BA}" type="pres">
      <dgm:prSet presAssocID="{660836E9-765A-4222-AE84-69E41E59AEAE}" presName="connectorText" presStyleLbl="sibTrans2D1" presStyleIdx="1" presStyleCnt="3"/>
      <dgm:spPr/>
    </dgm:pt>
    <dgm:pt modelId="{CF039CDD-5184-4B8B-8B58-90D199ECCD60}" type="pres">
      <dgm:prSet presAssocID="{F6A810A5-5EF2-4781-B3BD-16E98F641208}" presName="node" presStyleLbl="node1" presStyleIdx="2" presStyleCnt="3">
        <dgm:presLayoutVars>
          <dgm:bulletEnabled val="1"/>
        </dgm:presLayoutVars>
      </dgm:prSet>
      <dgm:spPr/>
    </dgm:pt>
    <dgm:pt modelId="{0F629C13-C063-438C-B7C0-5336123FA775}" type="pres">
      <dgm:prSet presAssocID="{48A47CD9-C5A5-4AC5-80A2-AC5E942A1E48}" presName="sibTrans" presStyleLbl="sibTrans2D1" presStyleIdx="2" presStyleCnt="3"/>
      <dgm:spPr/>
    </dgm:pt>
    <dgm:pt modelId="{2FA9089C-310E-45AB-BF77-7FDFCF55D942}" type="pres">
      <dgm:prSet presAssocID="{48A47CD9-C5A5-4AC5-80A2-AC5E942A1E48}" presName="connectorText" presStyleLbl="sibTrans2D1" presStyleIdx="2" presStyleCnt="3"/>
      <dgm:spPr/>
    </dgm:pt>
  </dgm:ptLst>
  <dgm:cxnLst>
    <dgm:cxn modelId="{6A0BB209-1A8F-436A-8118-436D50F82549}" type="presOf" srcId="{660836E9-765A-4222-AE84-69E41E59AEAE}" destId="{5D068BD5-E7DB-4B62-A275-BB83692EAA74}" srcOrd="0" destOrd="0" presId="urn:microsoft.com/office/officeart/2005/8/layout/cycle2"/>
    <dgm:cxn modelId="{7C7DA314-2E4C-48C1-870D-71EBB345730B}" type="presOf" srcId="{48A47CD9-C5A5-4AC5-80A2-AC5E942A1E48}" destId="{0F629C13-C063-438C-B7C0-5336123FA775}" srcOrd="0" destOrd="0" presId="urn:microsoft.com/office/officeart/2005/8/layout/cycle2"/>
    <dgm:cxn modelId="{FA6B1C4C-C8DD-4BF9-BC0D-33A16983956D}" type="presOf" srcId="{F6A810A5-5EF2-4781-B3BD-16E98F641208}" destId="{CF039CDD-5184-4B8B-8B58-90D199ECCD60}" srcOrd="0" destOrd="0" presId="urn:microsoft.com/office/officeart/2005/8/layout/cycle2"/>
    <dgm:cxn modelId="{53269370-DE91-479E-A0DB-D08258B9033D}" srcId="{B35665DA-DC7E-4786-997E-5BF13AD2993E}" destId="{E6B4E4A8-76C8-4CBD-BA5D-D0AC0C124BF9}" srcOrd="0" destOrd="0" parTransId="{441F0955-7A42-45DB-BCE5-E72ECC3EDBCC}" sibTransId="{C48D3316-DBC5-4AA0-903D-344D549D7496}"/>
    <dgm:cxn modelId="{D378B77A-721B-4C68-9372-3871581E5F30}" srcId="{B35665DA-DC7E-4786-997E-5BF13AD2993E}" destId="{F6A810A5-5EF2-4781-B3BD-16E98F641208}" srcOrd="2" destOrd="0" parTransId="{D78D9AFC-1C73-4BC0-AD5C-E00A1350069F}" sibTransId="{48A47CD9-C5A5-4AC5-80A2-AC5E942A1E48}"/>
    <dgm:cxn modelId="{3D797F7C-AC22-4BB8-BC1F-51A86DFF90D0}" srcId="{B35665DA-DC7E-4786-997E-5BF13AD2993E}" destId="{CF43DBFD-921D-4993-93CF-8A88D8A4F999}" srcOrd="1" destOrd="0" parTransId="{0E844584-FDFF-4E31-924D-D1404718305C}" sibTransId="{660836E9-765A-4222-AE84-69E41E59AEAE}"/>
    <dgm:cxn modelId="{79E5D486-F13D-426C-BAC8-9F1045A83D62}" type="presOf" srcId="{C48D3316-DBC5-4AA0-903D-344D549D7496}" destId="{26AA2C64-8DDB-4DB6-8F13-40C25EFA6BC2}" srcOrd="1" destOrd="0" presId="urn:microsoft.com/office/officeart/2005/8/layout/cycle2"/>
    <dgm:cxn modelId="{D373C7A8-88E0-4D7B-87DF-0E12E580D97E}" type="presOf" srcId="{B35665DA-DC7E-4786-997E-5BF13AD2993E}" destId="{2B28E4CE-5A13-4BBD-8390-E04A80190A5D}" srcOrd="0" destOrd="0" presId="urn:microsoft.com/office/officeart/2005/8/layout/cycle2"/>
    <dgm:cxn modelId="{AE6D7BB3-5C01-477C-A487-6A91D049CAC6}" type="presOf" srcId="{CF43DBFD-921D-4993-93CF-8A88D8A4F999}" destId="{FE6D9A74-4EB5-4CCF-A218-04DFFAFFF95E}" srcOrd="0" destOrd="0" presId="urn:microsoft.com/office/officeart/2005/8/layout/cycle2"/>
    <dgm:cxn modelId="{C9BC2AD4-9E0E-418C-BB64-C92FF709EF2F}" type="presOf" srcId="{C48D3316-DBC5-4AA0-903D-344D549D7496}" destId="{899BEF87-27DC-4D09-88FB-A708D0F4D596}" srcOrd="0" destOrd="0" presId="urn:microsoft.com/office/officeart/2005/8/layout/cycle2"/>
    <dgm:cxn modelId="{1E4774D9-F8F7-4A97-A386-007A6E8786F9}" type="presOf" srcId="{48A47CD9-C5A5-4AC5-80A2-AC5E942A1E48}" destId="{2FA9089C-310E-45AB-BF77-7FDFCF55D942}" srcOrd="1" destOrd="0" presId="urn:microsoft.com/office/officeart/2005/8/layout/cycle2"/>
    <dgm:cxn modelId="{C4637EE9-902D-426F-BF6B-B6DFA9A90C3A}" type="presOf" srcId="{E6B4E4A8-76C8-4CBD-BA5D-D0AC0C124BF9}" destId="{F742586B-63D8-41C2-A94D-E0BFEBB9D4F9}" srcOrd="0" destOrd="0" presId="urn:microsoft.com/office/officeart/2005/8/layout/cycle2"/>
    <dgm:cxn modelId="{68D85AFA-7033-47F3-A2A2-B54F4584539D}" type="presOf" srcId="{660836E9-765A-4222-AE84-69E41E59AEAE}" destId="{3B72F124-B4BF-43DF-9AC2-E0CE513EB6BA}" srcOrd="1" destOrd="0" presId="urn:microsoft.com/office/officeart/2005/8/layout/cycle2"/>
    <dgm:cxn modelId="{8D9FE5D1-B198-42E4-A58B-9F44981E1C50}" type="presParOf" srcId="{2B28E4CE-5A13-4BBD-8390-E04A80190A5D}" destId="{F742586B-63D8-41C2-A94D-E0BFEBB9D4F9}" srcOrd="0" destOrd="0" presId="urn:microsoft.com/office/officeart/2005/8/layout/cycle2"/>
    <dgm:cxn modelId="{AB5C2519-9B16-436F-9002-081E1F1BD6C1}" type="presParOf" srcId="{2B28E4CE-5A13-4BBD-8390-E04A80190A5D}" destId="{899BEF87-27DC-4D09-88FB-A708D0F4D596}" srcOrd="1" destOrd="0" presId="urn:microsoft.com/office/officeart/2005/8/layout/cycle2"/>
    <dgm:cxn modelId="{36CDC9C8-8696-4624-BE12-2D2C8B6A0366}" type="presParOf" srcId="{899BEF87-27DC-4D09-88FB-A708D0F4D596}" destId="{26AA2C64-8DDB-4DB6-8F13-40C25EFA6BC2}" srcOrd="0" destOrd="0" presId="urn:microsoft.com/office/officeart/2005/8/layout/cycle2"/>
    <dgm:cxn modelId="{364B27EA-925F-4295-9772-15D74A3D258E}" type="presParOf" srcId="{2B28E4CE-5A13-4BBD-8390-E04A80190A5D}" destId="{FE6D9A74-4EB5-4CCF-A218-04DFFAFFF95E}" srcOrd="2" destOrd="0" presId="urn:microsoft.com/office/officeart/2005/8/layout/cycle2"/>
    <dgm:cxn modelId="{855E39C4-9698-4557-A42A-D4D7ADBA2F82}" type="presParOf" srcId="{2B28E4CE-5A13-4BBD-8390-E04A80190A5D}" destId="{5D068BD5-E7DB-4B62-A275-BB83692EAA74}" srcOrd="3" destOrd="0" presId="urn:microsoft.com/office/officeart/2005/8/layout/cycle2"/>
    <dgm:cxn modelId="{C707B4BD-2F70-4742-ADC9-D1DAB5D71D57}" type="presParOf" srcId="{5D068BD5-E7DB-4B62-A275-BB83692EAA74}" destId="{3B72F124-B4BF-43DF-9AC2-E0CE513EB6BA}" srcOrd="0" destOrd="0" presId="urn:microsoft.com/office/officeart/2005/8/layout/cycle2"/>
    <dgm:cxn modelId="{7C4F4A2F-15F1-4777-BF0E-991F6BF4FFDB}" type="presParOf" srcId="{2B28E4CE-5A13-4BBD-8390-E04A80190A5D}" destId="{CF039CDD-5184-4B8B-8B58-90D199ECCD60}" srcOrd="4" destOrd="0" presId="urn:microsoft.com/office/officeart/2005/8/layout/cycle2"/>
    <dgm:cxn modelId="{0C7FAEB8-2008-4113-BFD0-904320DD64EC}" type="presParOf" srcId="{2B28E4CE-5A13-4BBD-8390-E04A80190A5D}" destId="{0F629C13-C063-438C-B7C0-5336123FA775}" srcOrd="5" destOrd="0" presId="urn:microsoft.com/office/officeart/2005/8/layout/cycle2"/>
    <dgm:cxn modelId="{652F9A30-B221-4966-BE29-C073A33A24B6}" type="presParOf" srcId="{0F629C13-C063-438C-B7C0-5336123FA775}" destId="{2FA9089C-310E-45AB-BF77-7FDFCF55D942}" srcOrd="0" destOrd="0" presId="urn:microsoft.com/office/officeart/2005/8/layout/cycle2"/>
  </dgm:cxnLst>
  <dgm:bg/>
  <dgm:whole/>
  <dgm:extLst>
    <a:ext uri="http://schemas.microsoft.com/office/drawing/2008/diagram">
      <dsp:dataModelExt xmlns:dsp="http://schemas.microsoft.com/office/drawing/2008/diagram" relId="rId25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C38589AC-B0C1-4608-BFFB-60BB4F763A4C}">
      <dsp:nvSpPr>
        <dsp:cNvPr id="0" name=""/>
        <dsp:cNvSpPr/>
      </dsp:nvSpPr>
      <dsp:spPr>
        <a:xfrm>
          <a:off x="2344042" y="593"/>
          <a:ext cx="798314" cy="798314"/>
        </a:xfrm>
        <a:prstGeom prst="ellipse">
          <a:avLst/>
        </a:prstGeom>
        <a:solidFill>
          <a:schemeClr val="accent1">
            <a:shade val="8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500" kern="1200"/>
            <a:t>Walk/Move/Sprint</a:t>
          </a:r>
        </a:p>
      </dsp:txBody>
      <dsp:txXfrm>
        <a:off x="2460952" y="117503"/>
        <a:ext cx="564494" cy="564494"/>
      </dsp:txXfrm>
    </dsp:sp>
    <dsp:sp modelId="{C66E3CF1-730D-4894-984A-92E22D4DEAE6}">
      <dsp:nvSpPr>
        <dsp:cNvPr id="0" name=""/>
        <dsp:cNvSpPr/>
      </dsp:nvSpPr>
      <dsp:spPr>
        <a:xfrm rot="1800000">
          <a:off x="3151220" y="562131"/>
          <a:ext cx="213131" cy="269430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shade val="9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778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400" kern="1200"/>
        </a:p>
      </dsp:txBody>
      <dsp:txXfrm>
        <a:off x="3155503" y="600032"/>
        <a:ext cx="149192" cy="161658"/>
      </dsp:txXfrm>
    </dsp:sp>
    <dsp:sp modelId="{C3F0D376-D435-4659-99BA-06521F25DD15}">
      <dsp:nvSpPr>
        <dsp:cNvPr id="0" name=""/>
        <dsp:cNvSpPr/>
      </dsp:nvSpPr>
      <dsp:spPr>
        <a:xfrm>
          <a:off x="3383662" y="600818"/>
          <a:ext cx="798314" cy="798314"/>
        </a:xfrm>
        <a:prstGeom prst="ellipse">
          <a:avLst/>
        </a:prstGeom>
        <a:solidFill>
          <a:schemeClr val="accent1">
            <a:shade val="80000"/>
            <a:hueOff val="61249"/>
            <a:satOff val="-878"/>
            <a:lumOff val="5123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500" kern="1200"/>
            <a:t>Explore/Interact with Objects/Flashlight</a:t>
          </a:r>
        </a:p>
      </dsp:txBody>
      <dsp:txXfrm>
        <a:off x="3500572" y="717728"/>
        <a:ext cx="564494" cy="564494"/>
      </dsp:txXfrm>
    </dsp:sp>
    <dsp:sp modelId="{9FFAD67F-6847-4287-B879-722730A41604}">
      <dsp:nvSpPr>
        <dsp:cNvPr id="0" name=""/>
        <dsp:cNvSpPr/>
      </dsp:nvSpPr>
      <dsp:spPr>
        <a:xfrm rot="5400000">
          <a:off x="3676253" y="1459452"/>
          <a:ext cx="213131" cy="269430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shade val="90000"/>
            <a:hueOff val="61260"/>
            <a:satOff val="-851"/>
            <a:lumOff val="4591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778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400" kern="1200"/>
        </a:p>
      </dsp:txBody>
      <dsp:txXfrm>
        <a:off x="3708223" y="1481369"/>
        <a:ext cx="149192" cy="161658"/>
      </dsp:txXfrm>
    </dsp:sp>
    <dsp:sp modelId="{B44C5DC8-BCBF-4BB6-A25C-75951C60AEC8}">
      <dsp:nvSpPr>
        <dsp:cNvPr id="0" name=""/>
        <dsp:cNvSpPr/>
      </dsp:nvSpPr>
      <dsp:spPr>
        <a:xfrm>
          <a:off x="3383662" y="1801267"/>
          <a:ext cx="798314" cy="798314"/>
        </a:xfrm>
        <a:prstGeom prst="ellipse">
          <a:avLst/>
        </a:prstGeom>
        <a:solidFill>
          <a:schemeClr val="accent1">
            <a:shade val="80000"/>
            <a:hueOff val="122498"/>
            <a:satOff val="-1757"/>
            <a:lumOff val="10246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altLang="zh-CN" sz="500" kern="1200"/>
            <a:t>Shoot/Attack/Reload/Switch/Cover</a:t>
          </a:r>
          <a:endParaRPr lang="en-US" sz="500" kern="1200"/>
        </a:p>
      </dsp:txBody>
      <dsp:txXfrm>
        <a:off x="3500572" y="1918177"/>
        <a:ext cx="564494" cy="564494"/>
      </dsp:txXfrm>
    </dsp:sp>
    <dsp:sp modelId="{654E7CED-D8A2-4BA2-A650-E31DEA08A2CA}">
      <dsp:nvSpPr>
        <dsp:cNvPr id="0" name=""/>
        <dsp:cNvSpPr/>
      </dsp:nvSpPr>
      <dsp:spPr>
        <a:xfrm rot="9000000">
          <a:off x="3161667" y="2362805"/>
          <a:ext cx="213131" cy="269430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shade val="90000"/>
            <a:hueOff val="122521"/>
            <a:satOff val="-1702"/>
            <a:lumOff val="9182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778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400" kern="1200"/>
        </a:p>
      </dsp:txBody>
      <dsp:txXfrm rot="10800000">
        <a:off x="3221323" y="2400706"/>
        <a:ext cx="149192" cy="161658"/>
      </dsp:txXfrm>
    </dsp:sp>
    <dsp:sp modelId="{3889D48B-2DDE-4D47-8634-3CB7190735C0}">
      <dsp:nvSpPr>
        <dsp:cNvPr id="0" name=""/>
        <dsp:cNvSpPr/>
      </dsp:nvSpPr>
      <dsp:spPr>
        <a:xfrm>
          <a:off x="2344042" y="2401491"/>
          <a:ext cx="798314" cy="798314"/>
        </a:xfrm>
        <a:prstGeom prst="ellipse">
          <a:avLst/>
        </a:prstGeom>
        <a:solidFill>
          <a:schemeClr val="accent1">
            <a:shade val="80000"/>
            <a:hueOff val="183747"/>
            <a:satOff val="-2635"/>
            <a:lumOff val="15369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altLang="zh-CN" sz="500" kern="1200"/>
            <a:t>Interact/Collect Supply</a:t>
          </a:r>
          <a:endParaRPr lang="en-US" sz="500" kern="1200"/>
        </a:p>
      </dsp:txBody>
      <dsp:txXfrm>
        <a:off x="2460952" y="2518401"/>
        <a:ext cx="564494" cy="564494"/>
      </dsp:txXfrm>
    </dsp:sp>
    <dsp:sp modelId="{029B250F-115F-4772-B896-6F4829FD0E66}">
      <dsp:nvSpPr>
        <dsp:cNvPr id="0" name=""/>
        <dsp:cNvSpPr/>
      </dsp:nvSpPr>
      <dsp:spPr>
        <a:xfrm rot="12600000">
          <a:off x="2122048" y="2368837"/>
          <a:ext cx="213131" cy="269430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shade val="90000"/>
            <a:hueOff val="183781"/>
            <a:satOff val="-2553"/>
            <a:lumOff val="13772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778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400" kern="1200"/>
        </a:p>
      </dsp:txBody>
      <dsp:txXfrm rot="10800000">
        <a:off x="2181704" y="2438708"/>
        <a:ext cx="149192" cy="161658"/>
      </dsp:txXfrm>
    </dsp:sp>
    <dsp:sp modelId="{FE6D9A74-4EB5-4CCF-A218-04DFFAFFF95E}">
      <dsp:nvSpPr>
        <dsp:cNvPr id="0" name=""/>
        <dsp:cNvSpPr/>
      </dsp:nvSpPr>
      <dsp:spPr>
        <a:xfrm>
          <a:off x="1304423" y="1801267"/>
          <a:ext cx="798314" cy="798314"/>
        </a:xfrm>
        <a:prstGeom prst="ellipse">
          <a:avLst/>
        </a:prstGeom>
        <a:solidFill>
          <a:schemeClr val="accent1">
            <a:shade val="80000"/>
            <a:hueOff val="244997"/>
            <a:satOff val="-3514"/>
            <a:lumOff val="20492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500" kern="1200"/>
            <a:t>Jump/Climb/Crawl/Swim</a:t>
          </a:r>
        </a:p>
      </dsp:txBody>
      <dsp:txXfrm>
        <a:off x="1421333" y="1918177"/>
        <a:ext cx="564494" cy="564494"/>
      </dsp:txXfrm>
    </dsp:sp>
    <dsp:sp modelId="{5D068BD5-E7DB-4B62-A275-BB83692EAA74}">
      <dsp:nvSpPr>
        <dsp:cNvPr id="0" name=""/>
        <dsp:cNvSpPr/>
      </dsp:nvSpPr>
      <dsp:spPr>
        <a:xfrm rot="16200000">
          <a:off x="1597014" y="1471516"/>
          <a:ext cx="213131" cy="269430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shade val="90000"/>
            <a:hueOff val="245041"/>
            <a:satOff val="-3404"/>
            <a:lumOff val="18363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778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400" kern="1200"/>
        </a:p>
      </dsp:txBody>
      <dsp:txXfrm>
        <a:off x="1628984" y="1557372"/>
        <a:ext cx="149192" cy="161658"/>
      </dsp:txXfrm>
    </dsp:sp>
    <dsp:sp modelId="{EA0A51EB-D46E-4B72-9042-72377CCDF738}">
      <dsp:nvSpPr>
        <dsp:cNvPr id="0" name=""/>
        <dsp:cNvSpPr/>
      </dsp:nvSpPr>
      <dsp:spPr>
        <a:xfrm>
          <a:off x="1304423" y="600818"/>
          <a:ext cx="798314" cy="798314"/>
        </a:xfrm>
        <a:prstGeom prst="ellipse">
          <a:avLst/>
        </a:prstGeom>
        <a:solidFill>
          <a:schemeClr val="accent1">
            <a:shade val="80000"/>
            <a:hueOff val="306246"/>
            <a:satOff val="-4392"/>
            <a:lumOff val="25615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500" kern="1200"/>
            <a:t>Use Carrier</a:t>
          </a:r>
        </a:p>
      </dsp:txBody>
      <dsp:txXfrm>
        <a:off x="1421333" y="717728"/>
        <a:ext cx="564494" cy="564494"/>
      </dsp:txXfrm>
    </dsp:sp>
    <dsp:sp modelId="{ED19D675-5979-4DFF-970C-285940EABB87}">
      <dsp:nvSpPr>
        <dsp:cNvPr id="0" name=""/>
        <dsp:cNvSpPr/>
      </dsp:nvSpPr>
      <dsp:spPr>
        <a:xfrm rot="19800000">
          <a:off x="2111600" y="568163"/>
          <a:ext cx="213131" cy="269430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shade val="90000"/>
            <a:hueOff val="306302"/>
            <a:satOff val="-4255"/>
            <a:lumOff val="22954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778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400" kern="1200"/>
        </a:p>
      </dsp:txBody>
      <dsp:txXfrm>
        <a:off x="2115883" y="638034"/>
        <a:ext cx="149192" cy="161658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C38589AC-B0C1-4608-BFFB-60BB4F763A4C}">
      <dsp:nvSpPr>
        <dsp:cNvPr id="0" name=""/>
        <dsp:cNvSpPr/>
      </dsp:nvSpPr>
      <dsp:spPr>
        <a:xfrm>
          <a:off x="2259657" y="390"/>
          <a:ext cx="967085" cy="967085"/>
        </a:xfrm>
        <a:prstGeom prst="ellipse">
          <a:avLst/>
        </a:prstGeom>
        <a:solidFill>
          <a:schemeClr val="accent1">
            <a:shade val="8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600" kern="1200"/>
            <a:t>Encounter New Weapon/Skill/Enemy</a:t>
          </a:r>
        </a:p>
      </dsp:txBody>
      <dsp:txXfrm>
        <a:off x="2401283" y="142016"/>
        <a:ext cx="683833" cy="683833"/>
      </dsp:txXfrm>
    </dsp:sp>
    <dsp:sp modelId="{C66E3CF1-730D-4894-984A-92E22D4DEAE6}">
      <dsp:nvSpPr>
        <dsp:cNvPr id="0" name=""/>
        <dsp:cNvSpPr/>
      </dsp:nvSpPr>
      <dsp:spPr>
        <a:xfrm rot="2160000">
          <a:off x="3196004" y="742848"/>
          <a:ext cx="256362" cy="326391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shade val="9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500" kern="1200"/>
        </a:p>
      </dsp:txBody>
      <dsp:txXfrm>
        <a:off x="3203348" y="785523"/>
        <a:ext cx="179453" cy="195835"/>
      </dsp:txXfrm>
    </dsp:sp>
    <dsp:sp modelId="{714B5559-5EAC-4BFB-9FF0-E465A2402DD0}">
      <dsp:nvSpPr>
        <dsp:cNvPr id="0" name=""/>
        <dsp:cNvSpPr/>
      </dsp:nvSpPr>
      <dsp:spPr>
        <a:xfrm>
          <a:off x="3433369" y="853142"/>
          <a:ext cx="967085" cy="967085"/>
        </a:xfrm>
        <a:prstGeom prst="ellipse">
          <a:avLst/>
        </a:prstGeom>
        <a:solidFill>
          <a:schemeClr val="accent1">
            <a:shade val="80000"/>
            <a:hueOff val="76561"/>
            <a:satOff val="-1098"/>
            <a:lumOff val="6404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altLang="zh-CN" sz="600" kern="1200"/>
            <a:t>Continue Exploration</a:t>
          </a:r>
          <a:endParaRPr lang="en-US" sz="600" kern="1200"/>
        </a:p>
      </dsp:txBody>
      <dsp:txXfrm>
        <a:off x="3574995" y="994768"/>
        <a:ext cx="683833" cy="683833"/>
      </dsp:txXfrm>
    </dsp:sp>
    <dsp:sp modelId="{EF40ED84-97A9-478C-B4F7-D8D054EAD77F}">
      <dsp:nvSpPr>
        <dsp:cNvPr id="0" name=""/>
        <dsp:cNvSpPr/>
      </dsp:nvSpPr>
      <dsp:spPr>
        <a:xfrm rot="6480000">
          <a:off x="3566814" y="1856479"/>
          <a:ext cx="256362" cy="326391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shade val="90000"/>
            <a:hueOff val="76575"/>
            <a:satOff val="-1064"/>
            <a:lumOff val="5738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500" kern="1200"/>
        </a:p>
      </dsp:txBody>
      <dsp:txXfrm rot="10800000">
        <a:off x="3617152" y="1885185"/>
        <a:ext cx="179453" cy="195835"/>
      </dsp:txXfrm>
    </dsp:sp>
    <dsp:sp modelId="{B44C5DC8-BCBF-4BB6-A25C-75951C60AEC8}">
      <dsp:nvSpPr>
        <dsp:cNvPr id="0" name=""/>
        <dsp:cNvSpPr/>
      </dsp:nvSpPr>
      <dsp:spPr>
        <a:xfrm>
          <a:off x="2985051" y="2232924"/>
          <a:ext cx="967085" cy="967085"/>
        </a:xfrm>
        <a:prstGeom prst="ellipse">
          <a:avLst/>
        </a:prstGeom>
        <a:solidFill>
          <a:schemeClr val="accent1">
            <a:shade val="80000"/>
            <a:hueOff val="153123"/>
            <a:satOff val="-2196"/>
            <a:lumOff val="12807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600" kern="1200"/>
            <a:t>Kill Enemies for Further Exploration</a:t>
          </a:r>
        </a:p>
      </dsp:txBody>
      <dsp:txXfrm>
        <a:off x="3126677" y="2374550"/>
        <a:ext cx="683833" cy="683833"/>
      </dsp:txXfrm>
    </dsp:sp>
    <dsp:sp modelId="{654E7CED-D8A2-4BA2-A650-E31DEA08A2CA}">
      <dsp:nvSpPr>
        <dsp:cNvPr id="0" name=""/>
        <dsp:cNvSpPr/>
      </dsp:nvSpPr>
      <dsp:spPr>
        <a:xfrm rot="10800000">
          <a:off x="2622274" y="2553271"/>
          <a:ext cx="256362" cy="326391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shade val="90000"/>
            <a:hueOff val="153151"/>
            <a:satOff val="-2127"/>
            <a:lumOff val="11477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500" kern="1200"/>
        </a:p>
      </dsp:txBody>
      <dsp:txXfrm rot="10800000">
        <a:off x="2699183" y="2618549"/>
        <a:ext cx="179453" cy="195835"/>
      </dsp:txXfrm>
    </dsp:sp>
    <dsp:sp modelId="{1D354155-AC57-4640-85EE-F0964298386C}">
      <dsp:nvSpPr>
        <dsp:cNvPr id="0" name=""/>
        <dsp:cNvSpPr/>
      </dsp:nvSpPr>
      <dsp:spPr>
        <a:xfrm>
          <a:off x="1534263" y="2232924"/>
          <a:ext cx="967085" cy="967085"/>
        </a:xfrm>
        <a:prstGeom prst="ellipse">
          <a:avLst/>
        </a:prstGeom>
        <a:solidFill>
          <a:schemeClr val="accent1">
            <a:shade val="80000"/>
            <a:hueOff val="229684"/>
            <a:satOff val="-3294"/>
            <a:lumOff val="19211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600" kern="1200"/>
            <a:t>Finish the Chapter</a:t>
          </a:r>
        </a:p>
      </dsp:txBody>
      <dsp:txXfrm>
        <a:off x="1675889" y="2374550"/>
        <a:ext cx="683833" cy="683833"/>
      </dsp:txXfrm>
    </dsp:sp>
    <dsp:sp modelId="{90BFFABA-09B1-414B-A46E-F5B9A73CE5EB}">
      <dsp:nvSpPr>
        <dsp:cNvPr id="0" name=""/>
        <dsp:cNvSpPr/>
      </dsp:nvSpPr>
      <dsp:spPr>
        <a:xfrm rot="15120000">
          <a:off x="1667707" y="1870280"/>
          <a:ext cx="256362" cy="326391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shade val="90000"/>
            <a:hueOff val="229726"/>
            <a:satOff val="-3191"/>
            <a:lumOff val="17215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500" kern="1200"/>
        </a:p>
      </dsp:txBody>
      <dsp:txXfrm rot="10800000">
        <a:off x="1718045" y="1972130"/>
        <a:ext cx="179453" cy="195835"/>
      </dsp:txXfrm>
    </dsp:sp>
    <dsp:sp modelId="{F98F5B26-9CF3-43B9-95C8-2996F5255616}">
      <dsp:nvSpPr>
        <dsp:cNvPr id="0" name=""/>
        <dsp:cNvSpPr/>
      </dsp:nvSpPr>
      <dsp:spPr>
        <a:xfrm>
          <a:off x="1085945" y="853142"/>
          <a:ext cx="967085" cy="967085"/>
        </a:xfrm>
        <a:prstGeom prst="ellipse">
          <a:avLst/>
        </a:prstGeom>
        <a:solidFill>
          <a:schemeClr val="accent1">
            <a:shade val="80000"/>
            <a:hueOff val="306246"/>
            <a:satOff val="-4392"/>
            <a:lumOff val="25615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600" kern="1200"/>
            <a:t>Advance Narrative (with interaction)</a:t>
          </a:r>
        </a:p>
      </dsp:txBody>
      <dsp:txXfrm>
        <a:off x="1227571" y="994768"/>
        <a:ext cx="683833" cy="683833"/>
      </dsp:txXfrm>
    </dsp:sp>
    <dsp:sp modelId="{D120B52E-C092-4D7B-B27A-4777EA85431D}">
      <dsp:nvSpPr>
        <dsp:cNvPr id="0" name=""/>
        <dsp:cNvSpPr/>
      </dsp:nvSpPr>
      <dsp:spPr>
        <a:xfrm rot="19440000">
          <a:off x="2022292" y="751378"/>
          <a:ext cx="256362" cy="326391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shade val="90000"/>
            <a:hueOff val="306302"/>
            <a:satOff val="-4255"/>
            <a:lumOff val="22954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500" kern="1200"/>
        </a:p>
      </dsp:txBody>
      <dsp:txXfrm>
        <a:off x="2029636" y="839259"/>
        <a:ext cx="179453" cy="195835"/>
      </dsp:txXfrm>
    </dsp:sp>
  </dsp:spTree>
</dsp:drawing>
</file>

<file path=word/diagrams/drawing3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F742586B-63D8-41C2-A94D-E0BFEBB9D4F9}">
      <dsp:nvSpPr>
        <dsp:cNvPr id="0" name=""/>
        <dsp:cNvSpPr/>
      </dsp:nvSpPr>
      <dsp:spPr>
        <a:xfrm>
          <a:off x="2048023" y="635"/>
          <a:ext cx="1390352" cy="1390352"/>
        </a:xfrm>
        <a:prstGeom prst="ellipse">
          <a:avLst/>
        </a:prstGeom>
        <a:solidFill>
          <a:schemeClr val="accent1">
            <a:shade val="8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6510" tIns="16510" rIns="16510" bIns="16510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300" kern="1200"/>
            <a:t>Fulfill Achievements</a:t>
          </a:r>
        </a:p>
      </dsp:txBody>
      <dsp:txXfrm>
        <a:off x="2251635" y="204247"/>
        <a:ext cx="983128" cy="983128"/>
      </dsp:txXfrm>
    </dsp:sp>
    <dsp:sp modelId="{899BEF87-27DC-4D09-88FB-A708D0F4D596}">
      <dsp:nvSpPr>
        <dsp:cNvPr id="0" name=""/>
        <dsp:cNvSpPr/>
      </dsp:nvSpPr>
      <dsp:spPr>
        <a:xfrm rot="3600000">
          <a:off x="3075077" y="1356507"/>
          <a:ext cx="370068" cy="469243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shade val="9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1000" kern="1200"/>
        </a:p>
      </dsp:txBody>
      <dsp:txXfrm>
        <a:off x="3102832" y="1402283"/>
        <a:ext cx="259048" cy="281545"/>
      </dsp:txXfrm>
    </dsp:sp>
    <dsp:sp modelId="{FE6D9A74-4EB5-4CCF-A218-04DFFAFFF95E}">
      <dsp:nvSpPr>
        <dsp:cNvPr id="0" name=""/>
        <dsp:cNvSpPr/>
      </dsp:nvSpPr>
      <dsp:spPr>
        <a:xfrm>
          <a:off x="3092320" y="1809411"/>
          <a:ext cx="1390352" cy="1390352"/>
        </a:xfrm>
        <a:prstGeom prst="ellipse">
          <a:avLst/>
        </a:prstGeom>
        <a:solidFill>
          <a:schemeClr val="accent1">
            <a:shade val="80000"/>
            <a:hueOff val="153123"/>
            <a:satOff val="-2196"/>
            <a:lumOff val="12807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6510" tIns="16510" rIns="16510" bIns="16510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300" kern="1200"/>
            <a:t>Finish the Narrative</a:t>
          </a:r>
        </a:p>
      </dsp:txBody>
      <dsp:txXfrm>
        <a:off x="3295932" y="2013023"/>
        <a:ext cx="983128" cy="983128"/>
      </dsp:txXfrm>
    </dsp:sp>
    <dsp:sp modelId="{5D068BD5-E7DB-4B62-A275-BB83692EAA74}">
      <dsp:nvSpPr>
        <dsp:cNvPr id="0" name=""/>
        <dsp:cNvSpPr/>
      </dsp:nvSpPr>
      <dsp:spPr>
        <a:xfrm rot="10800000">
          <a:off x="2568639" y="2269965"/>
          <a:ext cx="370068" cy="469243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shade val="90000"/>
            <a:hueOff val="153151"/>
            <a:satOff val="-2127"/>
            <a:lumOff val="11477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1000" kern="1200"/>
        </a:p>
      </dsp:txBody>
      <dsp:txXfrm rot="10800000">
        <a:off x="2679659" y="2363814"/>
        <a:ext cx="259048" cy="281545"/>
      </dsp:txXfrm>
    </dsp:sp>
    <dsp:sp modelId="{CF039CDD-5184-4B8B-8B58-90D199ECCD60}">
      <dsp:nvSpPr>
        <dsp:cNvPr id="0" name=""/>
        <dsp:cNvSpPr/>
      </dsp:nvSpPr>
      <dsp:spPr>
        <a:xfrm>
          <a:off x="1003726" y="1809411"/>
          <a:ext cx="1390352" cy="1390352"/>
        </a:xfrm>
        <a:prstGeom prst="ellipse">
          <a:avLst/>
        </a:prstGeom>
        <a:solidFill>
          <a:schemeClr val="accent1">
            <a:shade val="80000"/>
            <a:hueOff val="306246"/>
            <a:satOff val="-4392"/>
            <a:lumOff val="25615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6510" tIns="16510" rIns="16510" bIns="16510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300" kern="1200"/>
            <a:t>Finish the Game</a:t>
          </a:r>
        </a:p>
      </dsp:txBody>
      <dsp:txXfrm>
        <a:off x="1207338" y="2013023"/>
        <a:ext cx="983128" cy="983128"/>
      </dsp:txXfrm>
    </dsp:sp>
    <dsp:sp modelId="{0F629C13-C063-438C-B7C0-5336123FA775}">
      <dsp:nvSpPr>
        <dsp:cNvPr id="0" name=""/>
        <dsp:cNvSpPr/>
      </dsp:nvSpPr>
      <dsp:spPr>
        <a:xfrm rot="18000000">
          <a:off x="2030780" y="1374648"/>
          <a:ext cx="370068" cy="469243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shade val="90000"/>
            <a:hueOff val="306302"/>
            <a:satOff val="-4255"/>
            <a:lumOff val="22954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1000" kern="1200"/>
        </a:p>
      </dsp:txBody>
      <dsp:txXfrm>
        <a:off x="2058535" y="1516570"/>
        <a:ext cx="259048" cy="28154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2">
  <dgm:title val=""/>
  <dgm:desc val=""/>
  <dgm:catLst>
    <dgm:cat type="cycle" pri="1000"/>
    <dgm:cat type="convert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cycle">
    <dgm:varLst>
      <dgm:dir/>
      <dgm:resizeHandles val="exact"/>
    </dgm:varLst>
    <dgm:choose name="Name0">
      <dgm:if name="Name1" func="var" arg="dir" op="equ" val="norm">
        <dgm:choose name="Name2">
          <dgm:if name="Name3" axis="ch" ptType="node" func="cnt" op="gt" val="2">
            <dgm:alg type="cycle">
              <dgm:param type="stAng" val="0"/>
              <dgm:param type="spanAng" val="360"/>
            </dgm:alg>
          </dgm:if>
          <dgm:else name="Name4">
            <dgm:alg type="cycle">
              <dgm:param type="stAng" val="-90"/>
              <dgm:param type="spanAng" val="360"/>
            </dgm:alg>
          </dgm:else>
        </dgm:choose>
      </dgm:if>
      <dgm:else name="Name5">
        <dgm:choose name="Name6">
          <dgm:if name="Name7" axis="ch" ptType="node" func="cnt" op="gt" val="2">
            <dgm:alg type="cycle">
              <dgm:param type="stAng" val="0"/>
              <dgm:param type="spanAng" val="-360"/>
            </dgm:alg>
          </dgm:if>
          <dgm:else name="Name8">
            <dgm:alg type="cycle">
              <dgm:param type="stAng" val="90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w" for="ch" ptType="sibTrans" refType="w" refFor="ch" refPtType="node" op="equ" fact="0.25"/>
      <dgm:constr type="sibSp" refType="w" refFor="ch" refPtType="node" fact="0.5"/>
      <dgm:constr type="primFontSz" for="ch" ptType="node" op="equ" val="65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>
          <dgm:param type="txAnchorVertCh" val="mid"/>
        </dgm:alg>
        <dgm:shape xmlns:r="http://schemas.openxmlformats.org/officeDocument/2006/relationships" type="ellipse" r:blip="">
          <dgm:adjLst/>
        </dgm:shape>
        <dgm:presOf axis="desOrSelf" ptType="node"/>
        <dgm:constrLst>
          <dgm:constr type="h" refType="w"/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  <dgm:choose name="Name9">
        <dgm:if name="Name10" axis="par ch" ptType="doc node" func="cnt" op="gt" val="1">
          <dgm:forEach name="sibTransForEach" axis="followSib" ptType="sibTrans" hideLastTrans="0" cnt="1">
            <dgm:layoutNode name="sibTrans">
              <dgm:choose name="Name11">
                <dgm:if name="Name12" axis="par ch" ptType="doc node" func="cnt" op="lt" val="3">
                  <dgm:alg type="conn">
                    <dgm:param type="begPts" val="radial"/>
                    <dgm:param type="endPts" val="radial"/>
                  </dgm:alg>
                </dgm:if>
                <dgm:else name="Name13">
                  <dgm:alg type="conn">
                    <dgm:param type="begPts" val="auto"/>
                    <dgm:param type="endPts" val="auto"/>
                  </dgm:alg>
                </dgm:else>
              </dgm:choose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1.35"/>
                <dgm:constr type="connDist"/>
                <dgm:constr type="w" for="ch" refType="connDist" fact="0.45"/>
                <dgm:constr type="h" for="ch" refType="h"/>
              </dgm:constrLst>
              <dgm:ruleLst/>
              <dgm:layoutNode name="connectorText">
                <dgm:alg type="tx">
                  <dgm:param type="autoTxRot" val="grav"/>
                </dgm:alg>
                <dgm:shape xmlns:r="http://schemas.openxmlformats.org/officeDocument/2006/relationships" type="conn" r:blip="" hideGeom="1">
                  <dgm:adjLst/>
                </dgm:shape>
                <dgm:presOf axis="self"/>
                <dgm:constrLst>
                  <dgm:constr type="lMarg"/>
                  <dgm:constr type="rMarg"/>
                  <dgm:constr type="tMarg"/>
                  <dgm:constr type="bMarg"/>
                </dgm:constrLst>
                <dgm:ruleLst>
                  <dgm:rule type="primFontSz" val="5" fact="NaN" max="NaN"/>
                </dgm:ruleLst>
              </dgm:layoutNode>
            </dgm:layoutNode>
          </dgm:forEach>
        </dgm:if>
        <dgm:else name="Name14"/>
      </dgm:choose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cycle2">
  <dgm:title val=""/>
  <dgm:desc val=""/>
  <dgm:catLst>
    <dgm:cat type="cycle" pri="1000"/>
    <dgm:cat type="convert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cycle">
    <dgm:varLst>
      <dgm:dir/>
      <dgm:resizeHandles val="exact"/>
    </dgm:varLst>
    <dgm:choose name="Name0">
      <dgm:if name="Name1" func="var" arg="dir" op="equ" val="norm">
        <dgm:choose name="Name2">
          <dgm:if name="Name3" axis="ch" ptType="node" func="cnt" op="gt" val="2">
            <dgm:alg type="cycle">
              <dgm:param type="stAng" val="0"/>
              <dgm:param type="spanAng" val="360"/>
            </dgm:alg>
          </dgm:if>
          <dgm:else name="Name4">
            <dgm:alg type="cycle">
              <dgm:param type="stAng" val="-90"/>
              <dgm:param type="spanAng" val="360"/>
            </dgm:alg>
          </dgm:else>
        </dgm:choose>
      </dgm:if>
      <dgm:else name="Name5">
        <dgm:choose name="Name6">
          <dgm:if name="Name7" axis="ch" ptType="node" func="cnt" op="gt" val="2">
            <dgm:alg type="cycle">
              <dgm:param type="stAng" val="0"/>
              <dgm:param type="spanAng" val="-360"/>
            </dgm:alg>
          </dgm:if>
          <dgm:else name="Name8">
            <dgm:alg type="cycle">
              <dgm:param type="stAng" val="90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w" for="ch" ptType="sibTrans" refType="w" refFor="ch" refPtType="node" op="equ" fact="0.25"/>
      <dgm:constr type="sibSp" refType="w" refFor="ch" refPtType="node" fact="0.5"/>
      <dgm:constr type="primFontSz" for="ch" ptType="node" op="equ" val="65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>
          <dgm:param type="txAnchorVertCh" val="mid"/>
        </dgm:alg>
        <dgm:shape xmlns:r="http://schemas.openxmlformats.org/officeDocument/2006/relationships" type="ellipse" r:blip="">
          <dgm:adjLst/>
        </dgm:shape>
        <dgm:presOf axis="desOrSelf" ptType="node"/>
        <dgm:constrLst>
          <dgm:constr type="h" refType="w"/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  <dgm:choose name="Name9">
        <dgm:if name="Name10" axis="par ch" ptType="doc node" func="cnt" op="gt" val="1">
          <dgm:forEach name="sibTransForEach" axis="followSib" ptType="sibTrans" hideLastTrans="0" cnt="1">
            <dgm:layoutNode name="sibTrans">
              <dgm:choose name="Name11">
                <dgm:if name="Name12" axis="par ch" ptType="doc node" func="cnt" op="lt" val="3">
                  <dgm:alg type="conn">
                    <dgm:param type="begPts" val="radial"/>
                    <dgm:param type="endPts" val="radial"/>
                  </dgm:alg>
                </dgm:if>
                <dgm:else name="Name13">
                  <dgm:alg type="conn">
                    <dgm:param type="begPts" val="auto"/>
                    <dgm:param type="endPts" val="auto"/>
                  </dgm:alg>
                </dgm:else>
              </dgm:choose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1.35"/>
                <dgm:constr type="connDist"/>
                <dgm:constr type="w" for="ch" refType="connDist" fact="0.45"/>
                <dgm:constr type="h" for="ch" refType="h"/>
              </dgm:constrLst>
              <dgm:ruleLst/>
              <dgm:layoutNode name="connectorText">
                <dgm:alg type="tx">
                  <dgm:param type="autoTxRot" val="grav"/>
                </dgm:alg>
                <dgm:shape xmlns:r="http://schemas.openxmlformats.org/officeDocument/2006/relationships" type="conn" r:blip="" hideGeom="1">
                  <dgm:adjLst/>
                </dgm:shape>
                <dgm:presOf axis="self"/>
                <dgm:constrLst>
                  <dgm:constr type="lMarg"/>
                  <dgm:constr type="rMarg"/>
                  <dgm:constr type="tMarg"/>
                  <dgm:constr type="bMarg"/>
                </dgm:constrLst>
                <dgm:ruleLst>
                  <dgm:rule type="primFontSz" val="5" fact="NaN" max="NaN"/>
                </dgm:ruleLst>
              </dgm:layoutNode>
            </dgm:layoutNode>
          </dgm:forEach>
        </dgm:if>
        <dgm:else name="Name14"/>
      </dgm:choose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cycle2">
  <dgm:title val=""/>
  <dgm:desc val=""/>
  <dgm:catLst>
    <dgm:cat type="cycle" pri="1000"/>
    <dgm:cat type="convert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cycle">
    <dgm:varLst>
      <dgm:dir/>
      <dgm:resizeHandles val="exact"/>
    </dgm:varLst>
    <dgm:choose name="Name0">
      <dgm:if name="Name1" func="var" arg="dir" op="equ" val="norm">
        <dgm:choose name="Name2">
          <dgm:if name="Name3" axis="ch" ptType="node" func="cnt" op="gt" val="2">
            <dgm:alg type="cycle">
              <dgm:param type="stAng" val="0"/>
              <dgm:param type="spanAng" val="360"/>
            </dgm:alg>
          </dgm:if>
          <dgm:else name="Name4">
            <dgm:alg type="cycle">
              <dgm:param type="stAng" val="-90"/>
              <dgm:param type="spanAng" val="360"/>
            </dgm:alg>
          </dgm:else>
        </dgm:choose>
      </dgm:if>
      <dgm:else name="Name5">
        <dgm:choose name="Name6">
          <dgm:if name="Name7" axis="ch" ptType="node" func="cnt" op="gt" val="2">
            <dgm:alg type="cycle">
              <dgm:param type="stAng" val="0"/>
              <dgm:param type="spanAng" val="-360"/>
            </dgm:alg>
          </dgm:if>
          <dgm:else name="Name8">
            <dgm:alg type="cycle">
              <dgm:param type="stAng" val="90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w" for="ch" ptType="sibTrans" refType="w" refFor="ch" refPtType="node" op="equ" fact="0.25"/>
      <dgm:constr type="sibSp" refType="w" refFor="ch" refPtType="node" fact="0.5"/>
      <dgm:constr type="primFontSz" for="ch" ptType="node" op="equ" val="65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>
          <dgm:param type="txAnchorVertCh" val="mid"/>
        </dgm:alg>
        <dgm:shape xmlns:r="http://schemas.openxmlformats.org/officeDocument/2006/relationships" type="ellipse" r:blip="">
          <dgm:adjLst/>
        </dgm:shape>
        <dgm:presOf axis="desOrSelf" ptType="node"/>
        <dgm:constrLst>
          <dgm:constr type="h" refType="w"/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  <dgm:choose name="Name9">
        <dgm:if name="Name10" axis="par ch" ptType="doc node" func="cnt" op="gt" val="1">
          <dgm:forEach name="sibTransForEach" axis="followSib" ptType="sibTrans" hideLastTrans="0" cnt="1">
            <dgm:layoutNode name="sibTrans">
              <dgm:choose name="Name11">
                <dgm:if name="Name12" axis="par ch" ptType="doc node" func="cnt" op="lt" val="3">
                  <dgm:alg type="conn">
                    <dgm:param type="begPts" val="radial"/>
                    <dgm:param type="endPts" val="radial"/>
                  </dgm:alg>
                </dgm:if>
                <dgm:else name="Name13">
                  <dgm:alg type="conn">
                    <dgm:param type="begPts" val="auto"/>
                    <dgm:param type="endPts" val="auto"/>
                  </dgm:alg>
                </dgm:else>
              </dgm:choose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1.35"/>
                <dgm:constr type="connDist"/>
                <dgm:constr type="w" for="ch" refType="connDist" fact="0.45"/>
                <dgm:constr type="h" for="ch" refType="h"/>
              </dgm:constrLst>
              <dgm:ruleLst/>
              <dgm:layoutNode name="connectorText">
                <dgm:alg type="tx">
                  <dgm:param type="autoTxRot" val="grav"/>
                </dgm:alg>
                <dgm:shape xmlns:r="http://schemas.openxmlformats.org/officeDocument/2006/relationships" type="conn" r:blip="" hideGeom="1">
                  <dgm:adjLst/>
                </dgm:shape>
                <dgm:presOf axis="self"/>
                <dgm:constrLst>
                  <dgm:constr type="lMarg"/>
                  <dgm:constr type="rMarg"/>
                  <dgm:constr type="tMarg"/>
                  <dgm:constr type="bMarg"/>
                </dgm:constrLst>
                <dgm:ruleLst>
                  <dgm:rule type="primFontSz" val="5" fact="NaN" max="NaN"/>
                </dgm:ruleLst>
              </dgm:layoutNode>
            </dgm:layoutNode>
          </dgm:forEach>
        </dgm:if>
        <dgm:else name="Name14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39CD17-DC9B-4F04-96D5-238D0185E3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Template - Game Deconstruction v1.1.dotx</Template>
  <TotalTime>761</TotalTime>
  <Pages>21</Pages>
  <Words>2414</Words>
  <Characters>13765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Yuning Yang</dc:creator>
  <cp:keywords/>
  <dc:description/>
  <cp:lastModifiedBy>Yang, Anona</cp:lastModifiedBy>
  <cp:revision>668</cp:revision>
  <cp:lastPrinted>2012-06-15T19:28:00Z</cp:lastPrinted>
  <dcterms:created xsi:type="dcterms:W3CDTF">2023-09-19T16:36:00Z</dcterms:created>
  <dcterms:modified xsi:type="dcterms:W3CDTF">2023-10-12T04:08:00Z</dcterms:modified>
</cp:coreProperties>
</file>